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096AD8D4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C27FA9">
        <w:rPr>
          <w:rFonts w:cs="Arial"/>
          <w:b/>
          <w:sz w:val="28"/>
          <w:szCs w:val="28"/>
          <w:lang w:val="en-GB"/>
        </w:rPr>
        <w:t>Butterfly Invasion</w:t>
      </w:r>
    </w:p>
    <w:p w14:paraId="5D0916AC" w14:textId="77777777" w:rsidR="00C27FA9" w:rsidRDefault="00C27FA9" w:rsidP="00C27FA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6"/>
          <w:szCs w:val="26"/>
          <w:lang w:val="en-US" w:eastAsia="nl-NL"/>
        </w:rPr>
      </w:pPr>
    </w:p>
    <w:p w14:paraId="5F378AF9" w14:textId="77777777" w:rsidR="00A050DA" w:rsidRPr="00AA1523" w:rsidRDefault="00A050DA" w:rsidP="00A050D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7A83514B" w14:textId="7185FCB8" w:rsidR="00205F37" w:rsidRPr="00C27FA9" w:rsidRDefault="00C27FA9" w:rsidP="00C27F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 w:rsidRPr="00C27FA9">
        <w:rPr>
          <w:rFonts w:eastAsia="Times New Roman"/>
        </w:rPr>
        <w:t>Belenois aurota</w:t>
      </w:r>
      <w:r w:rsidR="00A050DA">
        <w:rPr>
          <w:rFonts w:eastAsia="Times New Roman"/>
        </w:rPr>
        <w:t xml:space="preserve">, </w:t>
      </w:r>
      <w:r w:rsidRPr="00C27FA9">
        <w:rPr>
          <w:rFonts w:eastAsia="Times New Roman"/>
        </w:rPr>
        <w:t>een dagvlinder uit de familie van de Pieridae</w:t>
      </w:r>
      <w:r w:rsidR="00A050DA">
        <w:rPr>
          <w:rFonts w:eastAsia="Times New Roman"/>
        </w:rPr>
        <w:t xml:space="preserve">, trekt </w:t>
      </w:r>
      <w:r w:rsidRPr="00C27FA9">
        <w:rPr>
          <w:rFonts w:eastAsia="Times New Roman"/>
        </w:rPr>
        <w:t>in de zomer en herfst naar het noordoosten.</w:t>
      </w:r>
      <w:r w:rsidR="00A050DA">
        <w:rPr>
          <w:rFonts w:eastAsia="Times New Roman"/>
        </w:rPr>
        <w:t xml:space="preserve"> De trek gebeurt niet elk jaar. Wetenschappers proberen dit fenomeen te doorgronden.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bookmarkStart w:id="0" w:name="_GoBack"/>
      <w:bookmarkEnd w:id="0"/>
      <w:r w:rsidRPr="00AA1523">
        <w:rPr>
          <w:rFonts w:cs="Arial"/>
          <w:b/>
          <w:sz w:val="21"/>
          <w:szCs w:val="21"/>
        </w:rPr>
        <w:t>ERK-niveau</w:t>
      </w:r>
    </w:p>
    <w:p w14:paraId="622E833B" w14:textId="190ED942" w:rsidR="002A1887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="00CB43FC">
        <w:rPr>
          <w:rFonts w:eastAsia="MS Mincho" w:cs="Arial"/>
          <w:i/>
          <w:sz w:val="21"/>
          <w:szCs w:val="21"/>
        </w:rPr>
        <w:t>Lezen om informatie op te doen</w:t>
      </w:r>
      <w:r w:rsidR="002A1887">
        <w:rPr>
          <w:rFonts w:eastAsia="MS Mincho" w:cs="Arial"/>
          <w:i/>
          <w:sz w:val="21"/>
          <w:szCs w:val="21"/>
        </w:rPr>
        <w:t xml:space="preserve">: </w:t>
      </w:r>
      <w:r w:rsidR="00CB43FC" w:rsidRPr="00CB43FC">
        <w:rPr>
          <w:rFonts w:eastAsia="MS Mincho" w:cs="Arial"/>
          <w:i/>
          <w:sz w:val="21"/>
          <w:szCs w:val="21"/>
        </w:rPr>
        <w:t>Kan belangrijke feitelijke informatie begrijpen in korte verslagen en artikelen</w:t>
      </w:r>
      <w:r w:rsidR="00CB43FC">
        <w:rPr>
          <w:rFonts w:eastAsia="MS Mincho" w:cs="Arial"/>
          <w:i/>
          <w:sz w:val="21"/>
          <w:szCs w:val="21"/>
        </w:rPr>
        <w:t>. (</w:t>
      </w:r>
      <w:r w:rsidR="00CB43FC" w:rsidRPr="00CB43FC">
        <w:rPr>
          <w:rFonts w:eastAsia="MS Mincho" w:cs="Arial"/>
          <w:i/>
          <w:sz w:val="21"/>
          <w:szCs w:val="21"/>
        </w:rPr>
        <w:t xml:space="preserve">LEB1-3a </w:t>
      </w:r>
      <w:r w:rsidR="00CB43FC">
        <w:rPr>
          <w:rFonts w:eastAsia="MS Mincho" w:cs="Arial"/>
          <w:i/>
          <w:sz w:val="21"/>
          <w:szCs w:val="21"/>
        </w:rPr>
        <w:t>)</w:t>
      </w:r>
    </w:p>
    <w:p w14:paraId="09167D42" w14:textId="6550CCBC" w:rsidR="00F97513" w:rsidRPr="00AA152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77BD9363" w14:textId="1F34433B" w:rsidR="002A1887" w:rsidRDefault="00C27FA9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Australian entomologists are studying caper white butterflies. Many aspects of this insect are still a mystery.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025CDF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24693A4F" w14:textId="2CD20140" w:rsidR="00025CDF" w:rsidRPr="00025CDF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Write down </w:t>
      </w:r>
      <w:r w:rsidR="00D93976">
        <w:rPr>
          <w:rFonts w:eastAsia="MS Mincho" w:cs="Arial"/>
          <w:lang w:val="en-GB" w:eastAsia="nl-NL"/>
        </w:rPr>
        <w:t>the names of insects you know.</w:t>
      </w:r>
    </w:p>
    <w:p w14:paraId="43A16669" w14:textId="143FB03C" w:rsidR="00EA7274" w:rsidRPr="00025CDF" w:rsidRDefault="00025CDF" w:rsidP="00C27FA9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C27FA9">
        <w:rPr>
          <w:rFonts w:eastAsia="MS Mincho" w:cs="Arial"/>
          <w:lang w:val="en-GB" w:eastAsia="nl-NL"/>
        </w:rPr>
        <w:t>List the names of colours you know.</w:t>
      </w:r>
    </w:p>
    <w:p w14:paraId="65805591" w14:textId="77777777" w:rsidR="00026B24" w:rsidRDefault="00026B24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5930ECE1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A640F15" w:rsidR="007D337C" w:rsidRDefault="00C27FA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Butterfly Invasion</w:t>
      </w:r>
    </w:p>
    <w:p w14:paraId="22DFE8E1" w14:textId="4A9AAD4D" w:rsidR="00CE7C5C" w:rsidRDefault="00C27FA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Queensland is a state in Australia. Insect scientists in Queensland are studying a special kind of butterfly. It is called a caper white butterfly.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2DDDDFD2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all about it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00720634" w14:textId="2FA4BF14" w:rsidR="00D93976" w:rsidRDefault="00135127" w:rsidP="00D93976">
      <w:pPr>
        <w:tabs>
          <w:tab w:val="left" w:pos="284"/>
          <w:tab w:val="left" w:leader="dot" w:pos="9356"/>
        </w:tabs>
        <w:spacing w:after="0" w:line="360" w:lineRule="auto"/>
        <w:rPr>
          <w:rFonts w:eastAsiaTheme="minorEastAsia"/>
          <w:color w:val="000000"/>
          <w:lang w:eastAsia="ja-JP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2660"/>
        <w:gridCol w:w="6546"/>
      </w:tblGrid>
      <w:tr w:rsidR="00D93976" w:rsidRPr="003268ED" w14:paraId="1EA7384D" w14:textId="77777777" w:rsidTr="00637388">
        <w:tc>
          <w:tcPr>
            <w:tcW w:w="2660" w:type="dxa"/>
          </w:tcPr>
          <w:p w14:paraId="31649E95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hundreds of thousands</w:t>
            </w:r>
          </w:p>
        </w:tc>
        <w:tc>
          <w:tcPr>
            <w:tcW w:w="6546" w:type="dxa"/>
          </w:tcPr>
          <w:p w14:paraId="7C247B9D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a kind of insect with a long thin body and brightly coloured wings</w:t>
            </w:r>
          </w:p>
        </w:tc>
      </w:tr>
      <w:tr w:rsidR="00D93976" w:rsidRPr="003268ED" w14:paraId="62342F34" w14:textId="77777777" w:rsidTr="00637388">
        <w:tc>
          <w:tcPr>
            <w:tcW w:w="2660" w:type="dxa"/>
          </w:tcPr>
          <w:p w14:paraId="1027A064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butterfly</w:t>
            </w:r>
          </w:p>
        </w:tc>
        <w:tc>
          <w:tcPr>
            <w:tcW w:w="6546" w:type="dxa"/>
          </w:tcPr>
          <w:p w14:paraId="5B40DB91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a person who studies insects</w:t>
            </w:r>
          </w:p>
        </w:tc>
      </w:tr>
      <w:tr w:rsidR="00D93976" w:rsidRPr="003268ED" w14:paraId="753DECCF" w14:textId="77777777" w:rsidTr="00637388">
        <w:tc>
          <w:tcPr>
            <w:tcW w:w="2660" w:type="dxa"/>
          </w:tcPr>
          <w:p w14:paraId="0703BC74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phenomenon</w:t>
            </w:r>
          </w:p>
        </w:tc>
        <w:tc>
          <w:tcPr>
            <w:tcW w:w="6546" w:type="dxa"/>
          </w:tcPr>
          <w:p w14:paraId="35616A75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a kind of worm with many legs that changes to become a butterfly</w:t>
            </w:r>
          </w:p>
        </w:tc>
      </w:tr>
      <w:tr w:rsidR="00D93976" w:rsidRPr="003268ED" w14:paraId="4401B81A" w14:textId="77777777" w:rsidTr="00637388">
        <w:tc>
          <w:tcPr>
            <w:tcW w:w="2660" w:type="dxa"/>
          </w:tcPr>
          <w:p w14:paraId="63B2A706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entomologist</w:t>
            </w:r>
          </w:p>
        </w:tc>
        <w:tc>
          <w:tcPr>
            <w:tcW w:w="6546" w:type="dxa"/>
          </w:tcPr>
          <w:p w14:paraId="57BE8BB0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a town or other area where people live in houses near a larger city</w:t>
            </w:r>
          </w:p>
        </w:tc>
      </w:tr>
      <w:tr w:rsidR="00D93976" w:rsidRPr="003268ED" w14:paraId="04E77DAA" w14:textId="77777777" w:rsidTr="00637388">
        <w:tc>
          <w:tcPr>
            <w:tcW w:w="2660" w:type="dxa"/>
          </w:tcPr>
          <w:p w14:paraId="11009D22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due to</w:t>
            </w:r>
          </w:p>
        </w:tc>
        <w:tc>
          <w:tcPr>
            <w:tcW w:w="6546" w:type="dxa"/>
          </w:tcPr>
          <w:p w14:paraId="5F98D31A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an interesting fact or event that is unusual or difficult to explain fully</w:t>
            </w:r>
          </w:p>
        </w:tc>
      </w:tr>
      <w:tr w:rsidR="00D93976" w:rsidRPr="003268ED" w14:paraId="75C80249" w14:textId="77777777" w:rsidTr="00637388">
        <w:tc>
          <w:tcPr>
            <w:tcW w:w="2660" w:type="dxa"/>
          </w:tcPr>
          <w:p w14:paraId="3FCCA7D8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caterpillar</w:t>
            </w:r>
          </w:p>
        </w:tc>
        <w:tc>
          <w:tcPr>
            <w:tcW w:w="6546" w:type="dxa"/>
          </w:tcPr>
          <w:p w14:paraId="294FCF14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because of</w:t>
            </w:r>
          </w:p>
        </w:tc>
      </w:tr>
      <w:tr w:rsidR="00D93976" w:rsidRPr="003268ED" w14:paraId="7AC1656F" w14:textId="77777777" w:rsidTr="00637388">
        <w:tc>
          <w:tcPr>
            <w:tcW w:w="2660" w:type="dxa"/>
          </w:tcPr>
          <w:p w14:paraId="150CAA6D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suburb</w:t>
            </w:r>
          </w:p>
        </w:tc>
        <w:tc>
          <w:tcPr>
            <w:tcW w:w="6546" w:type="dxa"/>
          </w:tcPr>
          <w:p w14:paraId="21F2CD79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difficult in a way that tests your abilities</w:t>
            </w:r>
          </w:p>
        </w:tc>
      </w:tr>
      <w:tr w:rsidR="00D93976" w:rsidRPr="003268ED" w14:paraId="0F3E89E4" w14:textId="77777777" w:rsidTr="00637388">
        <w:tc>
          <w:tcPr>
            <w:tcW w:w="2660" w:type="dxa"/>
          </w:tcPr>
          <w:p w14:paraId="685D424A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random</w:t>
            </w:r>
          </w:p>
        </w:tc>
        <w:tc>
          <w:tcPr>
            <w:tcW w:w="6546" w:type="dxa"/>
          </w:tcPr>
          <w:p w14:paraId="5CC51189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existing or happening in many places</w:t>
            </w:r>
          </w:p>
        </w:tc>
      </w:tr>
      <w:tr w:rsidR="00D93976" w:rsidRPr="003268ED" w14:paraId="0C9C2807" w14:textId="77777777" w:rsidTr="00637388">
        <w:tc>
          <w:tcPr>
            <w:tcW w:w="2660" w:type="dxa"/>
          </w:tcPr>
          <w:p w14:paraId="6D3CB07D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predict</w:t>
            </w:r>
          </w:p>
        </w:tc>
        <w:tc>
          <w:tcPr>
            <w:tcW w:w="6546" w:type="dxa"/>
          </w:tcPr>
          <w:p w14:paraId="4C4BA23F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most important aspect</w:t>
            </w:r>
          </w:p>
        </w:tc>
      </w:tr>
      <w:tr w:rsidR="00D93976" w:rsidRPr="003268ED" w14:paraId="20570C28" w14:textId="77777777" w:rsidTr="00637388">
        <w:tc>
          <w:tcPr>
            <w:tcW w:w="2660" w:type="dxa"/>
          </w:tcPr>
          <w:p w14:paraId="5DB83F8D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normal habitat</w:t>
            </w:r>
          </w:p>
        </w:tc>
        <w:tc>
          <w:tcPr>
            <w:tcW w:w="6546" w:type="dxa"/>
          </w:tcPr>
          <w:p w14:paraId="006AE81B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something between 100,000 and 1,000,000</w:t>
            </w:r>
          </w:p>
        </w:tc>
      </w:tr>
      <w:tr w:rsidR="00D93976" w:rsidRPr="003268ED" w14:paraId="3AD60151" w14:textId="77777777" w:rsidTr="00637388">
        <w:tc>
          <w:tcPr>
            <w:tcW w:w="2660" w:type="dxa"/>
          </w:tcPr>
          <w:p w14:paraId="467A24C9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widespread</w:t>
            </w:r>
          </w:p>
        </w:tc>
        <w:tc>
          <w:tcPr>
            <w:tcW w:w="6546" w:type="dxa"/>
          </w:tcPr>
          <w:p w14:paraId="56E21895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the outside lines</w:t>
            </w:r>
          </w:p>
        </w:tc>
      </w:tr>
      <w:tr w:rsidR="00D93976" w:rsidRPr="003268ED" w14:paraId="773AD373" w14:textId="77777777" w:rsidTr="00637388">
        <w:tc>
          <w:tcPr>
            <w:tcW w:w="2660" w:type="dxa"/>
          </w:tcPr>
          <w:p w14:paraId="3EFD5D90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challenging</w:t>
            </w:r>
          </w:p>
        </w:tc>
        <w:tc>
          <w:tcPr>
            <w:tcW w:w="6546" w:type="dxa"/>
          </w:tcPr>
          <w:p w14:paraId="18FB2EB0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the place where a plant or animal usually lives or grows</w:t>
            </w:r>
          </w:p>
        </w:tc>
      </w:tr>
      <w:tr w:rsidR="00D93976" w:rsidRPr="003268ED" w14:paraId="4BFDF5D7" w14:textId="77777777" w:rsidTr="00637388">
        <w:tc>
          <w:tcPr>
            <w:tcW w:w="2660" w:type="dxa"/>
          </w:tcPr>
          <w:p w14:paraId="26CEE7DA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edging</w:t>
            </w:r>
          </w:p>
        </w:tc>
        <w:tc>
          <w:tcPr>
            <w:tcW w:w="6546" w:type="dxa"/>
          </w:tcPr>
          <w:p w14:paraId="6AA16072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317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to know and say that something will happen in the future</w:t>
            </w:r>
          </w:p>
        </w:tc>
      </w:tr>
      <w:tr w:rsidR="00D93976" w:rsidRPr="003268ED" w14:paraId="1D25684C" w14:textId="77777777" w:rsidTr="00637388">
        <w:tc>
          <w:tcPr>
            <w:tcW w:w="2660" w:type="dxa"/>
          </w:tcPr>
          <w:p w14:paraId="68CD1FAE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key thing</w:t>
            </w:r>
          </w:p>
        </w:tc>
        <w:tc>
          <w:tcPr>
            <w:tcW w:w="6546" w:type="dxa"/>
          </w:tcPr>
          <w:p w14:paraId="2045499A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with many special details</w:t>
            </w:r>
          </w:p>
        </w:tc>
      </w:tr>
      <w:tr w:rsidR="00D93976" w:rsidRPr="003268ED" w14:paraId="6384A523" w14:textId="77777777" w:rsidTr="00637388">
        <w:tc>
          <w:tcPr>
            <w:tcW w:w="2660" w:type="dxa"/>
          </w:tcPr>
          <w:p w14:paraId="3F1EECCC" w14:textId="77777777" w:rsidR="00D93976" w:rsidRPr="00832FB5" w:rsidRDefault="00D93976" w:rsidP="00D93976">
            <w:pPr>
              <w:pStyle w:val="Lijstalinea"/>
              <w:numPr>
                <w:ilvl w:val="0"/>
                <w:numId w:val="28"/>
              </w:numPr>
              <w:spacing w:after="0" w:line="240" w:lineRule="auto"/>
              <w:ind w:left="284" w:hanging="284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complicated</w:t>
            </w:r>
          </w:p>
        </w:tc>
        <w:tc>
          <w:tcPr>
            <w:tcW w:w="6546" w:type="dxa"/>
          </w:tcPr>
          <w:p w14:paraId="206F2900" w14:textId="77777777" w:rsidR="00D93976" w:rsidRPr="00832FB5" w:rsidRDefault="00D93976" w:rsidP="00D93976">
            <w:pPr>
              <w:pStyle w:val="Lijstalinea"/>
              <w:numPr>
                <w:ilvl w:val="0"/>
                <w:numId w:val="29"/>
              </w:numPr>
              <w:spacing w:after="0" w:line="240" w:lineRule="auto"/>
              <w:ind w:left="175" w:hanging="218"/>
              <w:contextualSpacing w:val="0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Style w:val="deftext"/>
                <w:rFonts w:eastAsia="Times New Roman"/>
              </w:rPr>
              <w:t>without a particular plan or pattern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6AA34D30" w14:textId="5112F7AE" w:rsidR="00D93976" w:rsidRDefault="00552C13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D93976">
        <w:rPr>
          <w:rFonts w:eastAsiaTheme="minorEastAsia"/>
          <w:color w:val="000000"/>
          <w:lang w:eastAsia="ja-JP"/>
        </w:rPr>
        <w:t>Choose the best summary.</w:t>
      </w:r>
    </w:p>
    <w:p w14:paraId="76F4D25D" w14:textId="65C4ACF8" w:rsidR="00D93976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D93976" w:rsidRPr="00AA2402">
        <w:rPr>
          <w:rFonts w:eastAsia="MS Mincho" w:cs="Arial"/>
          <w:lang w:val="en-GB"/>
        </w:rPr>
        <w:t>Because of heavy rains, thousands of butterflies have returned to western Queensland.</w:t>
      </w:r>
    </w:p>
    <w:p w14:paraId="293741C8" w14:textId="4A421FA4" w:rsidR="00D93976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D93976" w:rsidRPr="00AA2402">
        <w:rPr>
          <w:rFonts w:eastAsia="MS Mincho" w:cs="Arial"/>
          <w:lang w:val="en-GB"/>
        </w:rPr>
        <w:t>Insect researchers suspect that lots of butterfly caterpillars travel in only one direction.</w:t>
      </w:r>
    </w:p>
    <w:p w14:paraId="47E36335" w14:textId="7F932011" w:rsidR="00D93976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D93976" w:rsidRPr="00AA2402">
        <w:rPr>
          <w:rFonts w:eastAsia="MS Mincho" w:cs="Arial"/>
          <w:lang w:val="en-GB"/>
        </w:rPr>
        <w:t>Once every few years thousands of white butterflies appear in southeast Queensland.</w:t>
      </w:r>
    </w:p>
    <w:p w14:paraId="7961C204" w14:textId="75D4CB96" w:rsidR="00D93976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D93976" w:rsidRPr="00AA2402">
        <w:rPr>
          <w:rFonts w:eastAsia="MS Mincho" w:cs="Arial"/>
          <w:lang w:val="en-GB"/>
        </w:rPr>
        <w:t>Queensland is having problems with thousands of caper white butterflies.</w:t>
      </w:r>
    </w:p>
    <w:p w14:paraId="365D0485" w14:textId="77777777" w:rsidR="00D93976" w:rsidRDefault="00D93976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754A6325" w14:textId="4A96D891" w:rsidR="00D93976" w:rsidRPr="00D93976" w:rsidRDefault="00D93976" w:rsidP="00D93976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D93976">
        <w:rPr>
          <w:rFonts w:eastAsia="MS Mincho" w:cs="Arial"/>
          <w:lang w:val="en-GB"/>
        </w:rPr>
        <w:t>What do entomologists know about caper white butterflies? Select all correct answers.</w:t>
      </w:r>
    </w:p>
    <w:p w14:paraId="41CA7B14" w14:textId="33C5E101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D93976" w:rsidRPr="00D93976">
        <w:rPr>
          <w:rFonts w:eastAsia="MS Mincho" w:cs="Arial"/>
          <w:lang w:val="en-GB"/>
        </w:rPr>
        <w:t>There are usually more of t</w:t>
      </w:r>
      <w:r>
        <w:rPr>
          <w:rFonts w:eastAsia="MS Mincho" w:cs="Arial"/>
          <w:lang w:val="en-GB"/>
        </w:rPr>
        <w:t>hem after it has rained a lot.</w:t>
      </w:r>
    </w:p>
    <w:p w14:paraId="0FE072D4" w14:textId="564035FD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  <w:t>They are difficult to identify.</w:t>
      </w:r>
    </w:p>
    <w:p w14:paraId="30A1EA36" w14:textId="5D693967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D93976" w:rsidRPr="00D93976">
        <w:rPr>
          <w:rFonts w:eastAsia="MS Mincho" w:cs="Arial"/>
          <w:lang w:val="en-GB"/>
        </w:rPr>
        <w:t>They are mostly white, but some of them are black.</w:t>
      </w:r>
    </w:p>
    <w:p w14:paraId="4EA2E020" w14:textId="2E8F90C9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D93976" w:rsidRPr="00D93976">
        <w:rPr>
          <w:rFonts w:eastAsia="MS Mincho" w:cs="Arial"/>
          <w:lang w:val="en-GB"/>
        </w:rPr>
        <w:t>They are well k</w:t>
      </w:r>
      <w:r>
        <w:rPr>
          <w:rFonts w:eastAsia="MS Mincho" w:cs="Arial"/>
          <w:lang w:val="en-GB"/>
        </w:rPr>
        <w:t>nown for flying long distances.</w:t>
      </w:r>
    </w:p>
    <w:p w14:paraId="597D028A" w14:textId="1095916C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="00D93976" w:rsidRPr="00D93976">
        <w:rPr>
          <w:rFonts w:eastAsia="MS Mincho" w:cs="Arial"/>
          <w:lang w:val="en-GB"/>
        </w:rPr>
        <w:t>They come to Queensland because they are hungry.</w:t>
      </w:r>
    </w:p>
    <w:p w14:paraId="2BD75CF3" w14:textId="4B53F48D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="00D93976" w:rsidRPr="00D93976">
        <w:rPr>
          <w:rFonts w:eastAsia="MS Mincho" w:cs="Arial"/>
          <w:lang w:val="en-GB"/>
        </w:rPr>
        <w:t>They have black and yellow spots underneath their wings.</w:t>
      </w:r>
    </w:p>
    <w:p w14:paraId="00159093" w14:textId="728A9D3A" w:rsidR="00D93976" w:rsidRPr="00D93976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7</w:t>
      </w:r>
      <w:r>
        <w:rPr>
          <w:rFonts w:eastAsia="MS Mincho" w:cs="Arial"/>
          <w:lang w:val="en-GB"/>
        </w:rPr>
        <w:tab/>
      </w:r>
      <w:r w:rsidR="00D93976" w:rsidRPr="00D93976">
        <w:rPr>
          <w:rFonts w:eastAsia="MS Mincho" w:cs="Arial"/>
          <w:lang w:val="en-GB"/>
        </w:rPr>
        <w:t>They return to Queensland every year.</w:t>
      </w:r>
    </w:p>
    <w:p w14:paraId="48B30604" w14:textId="77777777" w:rsidR="002C06D4" w:rsidRDefault="002C06D4" w:rsidP="002C06D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1FBF46C6" w14:textId="12F34397" w:rsidR="00AA2402" w:rsidRPr="00AA2402" w:rsidRDefault="00AA2402" w:rsidP="00AA240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When was the last time the white butterflies travelled from western to southeast Queensland?</w:t>
      </w:r>
    </w:p>
    <w:p w14:paraId="080AEF5A" w14:textId="414E43C4" w:rsidR="00AA2402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In 2016.</w:t>
      </w:r>
    </w:p>
    <w:p w14:paraId="268D05DF" w14:textId="590189A4" w:rsidR="00AA2402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Last year.</w:t>
      </w:r>
    </w:p>
    <w:p w14:paraId="0B26FC01" w14:textId="4CF4738B" w:rsidR="00AA2402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Six years ago.</w:t>
      </w:r>
    </w:p>
    <w:p w14:paraId="719E6A7B" w14:textId="57CC2000" w:rsidR="00AA2402" w:rsidRPr="00AA2402" w:rsidRDefault="00AA2402" w:rsidP="00AA24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Ten years ago.</w:t>
      </w:r>
    </w:p>
    <w:p w14:paraId="080300CB" w14:textId="77777777" w:rsidR="00450F97" w:rsidRPr="00AA1523" w:rsidRDefault="00450F97" w:rsidP="002D3D21">
      <w:pPr>
        <w:spacing w:after="0"/>
        <w:rPr>
          <w:rFonts w:cs="Arial"/>
          <w:lang w:val="en-GB"/>
        </w:rPr>
      </w:pPr>
    </w:p>
    <w:sectPr w:rsidR="00450F97" w:rsidRPr="00AA15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C27FA9" w:rsidRDefault="00C27FA9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C27FA9" w:rsidRDefault="00C27FA9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4942CBA7" w:rsidR="00C27FA9" w:rsidRPr="0074604C" w:rsidRDefault="00C27FA9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C27FA9" w:rsidRPr="0074604C" w:rsidRDefault="00C27FA9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C27FA9" w:rsidRPr="00A34070" w:rsidRDefault="00C27FA9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C27FA9" w:rsidRDefault="00C27FA9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C27FA9" w:rsidRDefault="00C27FA9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C27FA9" w:rsidRDefault="00C27FA9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C27FA9" w:rsidRDefault="00C27F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F251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24"/>
  </w:num>
  <w:num w:numId="4">
    <w:abstractNumId w:val="3"/>
  </w:num>
  <w:num w:numId="5">
    <w:abstractNumId w:val="0"/>
  </w:num>
  <w:num w:numId="6">
    <w:abstractNumId w:val="27"/>
  </w:num>
  <w:num w:numId="7">
    <w:abstractNumId w:val="18"/>
  </w:num>
  <w:num w:numId="8">
    <w:abstractNumId w:val="28"/>
  </w:num>
  <w:num w:numId="9">
    <w:abstractNumId w:val="19"/>
  </w:num>
  <w:num w:numId="10">
    <w:abstractNumId w:val="6"/>
  </w:num>
  <w:num w:numId="11">
    <w:abstractNumId w:val="17"/>
  </w:num>
  <w:num w:numId="12">
    <w:abstractNumId w:val="7"/>
  </w:num>
  <w:num w:numId="13">
    <w:abstractNumId w:val="11"/>
  </w:num>
  <w:num w:numId="14">
    <w:abstractNumId w:val="22"/>
  </w:num>
  <w:num w:numId="15">
    <w:abstractNumId w:val="16"/>
  </w:num>
  <w:num w:numId="16">
    <w:abstractNumId w:val="10"/>
  </w:num>
  <w:num w:numId="17">
    <w:abstractNumId w:val="5"/>
  </w:num>
  <w:num w:numId="18">
    <w:abstractNumId w:val="15"/>
  </w:num>
  <w:num w:numId="19">
    <w:abstractNumId w:val="1"/>
  </w:num>
  <w:num w:numId="20">
    <w:abstractNumId w:val="23"/>
  </w:num>
  <w:num w:numId="21">
    <w:abstractNumId w:val="9"/>
  </w:num>
  <w:num w:numId="22">
    <w:abstractNumId w:val="12"/>
  </w:num>
  <w:num w:numId="23">
    <w:abstractNumId w:val="25"/>
  </w:num>
  <w:num w:numId="24">
    <w:abstractNumId w:val="13"/>
  </w:num>
  <w:num w:numId="25">
    <w:abstractNumId w:val="21"/>
  </w:num>
  <w:num w:numId="26">
    <w:abstractNumId w:val="2"/>
  </w:num>
  <w:num w:numId="27">
    <w:abstractNumId w:val="8"/>
  </w:num>
  <w:num w:numId="28">
    <w:abstractNumId w:val="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37388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0DA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27FA9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kidsnews.com.au/animals/mystery-of-the-mass-butterfly-invasion/news-story/cc1ce96e207ae5b79ef2084c7b12b3af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50387-99EB-244D-9E41-CB27A2743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343</TotalTime>
  <Pages>2</Pages>
  <Words>488</Words>
  <Characters>2690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3172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102</cp:revision>
  <cp:lastPrinted>2013-09-27T09:37:00Z</cp:lastPrinted>
  <dcterms:created xsi:type="dcterms:W3CDTF">2016-10-06T15:58:00Z</dcterms:created>
  <dcterms:modified xsi:type="dcterms:W3CDTF">2020-11-27T16:08:00Z</dcterms:modified>
</cp:coreProperties>
</file>