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7DD3D71D" w:rsidR="002A1887" w:rsidRPr="009747C5" w:rsidRDefault="000647EA" w:rsidP="00D345A9">
      <w:pPr>
        <w:spacing w:after="0" w:line="360" w:lineRule="auto"/>
        <w:rPr>
          <w:rFonts w:cs="Arial"/>
          <w:b/>
          <w:sz w:val="28"/>
          <w:szCs w:val="28"/>
        </w:rPr>
      </w:pPr>
      <w:r w:rsidRPr="009747C5">
        <w:rPr>
          <w:rFonts w:cs="Arial"/>
          <w:b/>
          <w:sz w:val="28"/>
          <w:szCs w:val="28"/>
        </w:rPr>
        <w:t>Actuele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lesbrief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Engels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–</w:t>
      </w:r>
      <w:r w:rsidR="009747C5">
        <w:rPr>
          <w:rFonts w:cs="Arial"/>
          <w:b/>
          <w:sz w:val="28"/>
          <w:szCs w:val="28"/>
        </w:rPr>
        <w:t xml:space="preserve"> </w:t>
      </w:r>
      <w:r w:rsidR="00021331" w:rsidRPr="00475854">
        <w:rPr>
          <w:rFonts w:cs="Arial"/>
          <w:b/>
          <w:sz w:val="28"/>
          <w:szCs w:val="28"/>
        </w:rPr>
        <w:t>Eight-Legged Allies</w:t>
      </w:r>
    </w:p>
    <w:p w14:paraId="4C682185" w14:textId="77777777" w:rsidR="00F97513" w:rsidRPr="00475854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75854">
        <w:rPr>
          <w:rFonts w:cs="Arial"/>
          <w:b/>
          <w:sz w:val="21"/>
          <w:szCs w:val="21"/>
        </w:rPr>
        <w:t>Voor de docent</w:t>
      </w:r>
    </w:p>
    <w:p w14:paraId="3D2C3EF0" w14:textId="46765E08" w:rsidR="005475C8" w:rsidRPr="00475854" w:rsidRDefault="00475854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 w:rsidRPr="00475854">
        <w:rPr>
          <w:sz w:val="21"/>
          <w:szCs w:val="21"/>
        </w:rPr>
        <w:t>Spinnen zijn er altijd, maar je ziet er vooral in de herfst veel. Een leestekst waarin uitgelegd wordt hoe dat komt</w:t>
      </w:r>
      <w:r w:rsidRPr="00475854">
        <w:rPr>
          <w:rFonts w:eastAsia="Times New Roman"/>
          <w:sz w:val="21"/>
          <w:szCs w:val="21"/>
        </w:rPr>
        <w:t>.</w:t>
      </w:r>
    </w:p>
    <w:p w14:paraId="666A0106" w14:textId="77777777" w:rsidR="007F4EC2" w:rsidRPr="00475854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475854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75854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Pr="00475854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475854">
        <w:rPr>
          <w:rFonts w:eastAsia="MS Mincho" w:cs="Arial"/>
          <w:sz w:val="21"/>
          <w:szCs w:val="21"/>
        </w:rPr>
        <w:t>Lezen B1</w:t>
      </w:r>
    </w:p>
    <w:p w14:paraId="5BD60093" w14:textId="77777777" w:rsidR="00475854" w:rsidRDefault="00475854" w:rsidP="0047585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 w:rsidRPr="00CA0EAD">
        <w:rPr>
          <w:rFonts w:eastAsia="MS Mincho" w:cs="Arial"/>
          <w:i/>
          <w:sz w:val="21"/>
          <w:szCs w:val="21"/>
        </w:rPr>
        <w:t>Lezen om informatie op te doen: Kan (belangrijke) feitelijke informatie begrijpen in korte verslagen en artikelen. (LEB1-3a)</w:t>
      </w:r>
    </w:p>
    <w:p w14:paraId="3BE1007D" w14:textId="4E1B4D45" w:rsidR="00475854" w:rsidRPr="00CA2C42" w:rsidRDefault="00475854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Leesstrategieën</w:t>
      </w:r>
      <w:r>
        <w:rPr>
          <w:rFonts w:eastAsia="MS Mincho" w:cs="Arial"/>
          <w:sz w:val="21"/>
          <w:szCs w:val="21"/>
        </w:rPr>
        <w:t xml:space="preserve"> – </w:t>
      </w:r>
      <w:r w:rsidRPr="00CA2C42">
        <w:rPr>
          <w:rFonts w:eastAsia="MS Mincho" w:cs="Arial"/>
          <w:i/>
          <w:sz w:val="21"/>
          <w:szCs w:val="21"/>
        </w:rPr>
        <w:t xml:space="preserve">Kan de betekenis van zo nu en dan voorkomende onbekende woorden afleiden uit de context en de betekenis van zinnen herleiden, op voorwaarde dat het besproken onderwerp bekend is. </w:t>
      </w:r>
    </w:p>
    <w:p w14:paraId="02D60535" w14:textId="77777777" w:rsidR="005475C8" w:rsidRDefault="005475C8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002542DB" w14:textId="77992358" w:rsidR="00475854" w:rsidRPr="00475854" w:rsidRDefault="00475854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i/>
          <w:iCs/>
          <w:sz w:val="21"/>
          <w:szCs w:val="21"/>
        </w:rPr>
      </w:pPr>
      <w:r>
        <w:rPr>
          <w:rFonts w:eastAsia="MS Mincho" w:cs="Arial"/>
          <w:i/>
          <w:iCs/>
          <w:sz w:val="21"/>
          <w:szCs w:val="21"/>
        </w:rPr>
        <w:t>Who is afraid of spiders?</w:t>
      </w:r>
    </w:p>
    <w:p w14:paraId="1A93D9F3" w14:textId="77777777" w:rsidR="00475854" w:rsidRDefault="0047585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i/>
          <w:iCs/>
          <w:u w:val="single"/>
          <w:lang w:val="en-GB"/>
        </w:rPr>
      </w:pPr>
    </w:p>
    <w:p w14:paraId="5446904B" w14:textId="3FD647F8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950795">
        <w:rPr>
          <w:rFonts w:cs="Arial"/>
          <w:u w:val="single"/>
          <w:lang w:val="en-GB"/>
        </w:rPr>
        <w:t>Assignment 1</w:t>
      </w:r>
    </w:p>
    <w:p w14:paraId="136E8682" w14:textId="28DC4790" w:rsidR="00CA0EAD" w:rsidRDefault="00CA0EAD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B20018">
        <w:rPr>
          <w:rFonts w:eastAsia="Times New Roman"/>
          <w:lang w:val="en-US"/>
        </w:rPr>
        <w:t>You may use English-language Internet sources or a dictionary to help you.</w:t>
      </w:r>
    </w:p>
    <w:p w14:paraId="2BEEEDF7" w14:textId="40554550" w:rsidR="00BE1EB5" w:rsidRDefault="00616178" w:rsidP="000D28A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D28AE">
        <w:rPr>
          <w:rFonts w:eastAsia="MS Mincho" w:cs="Arial"/>
          <w:lang w:val="en-US" w:eastAsia="nl-NL"/>
        </w:rPr>
        <w:t>a</w:t>
      </w:r>
      <w:r w:rsidRPr="000D28AE">
        <w:rPr>
          <w:rFonts w:eastAsia="MS Mincho" w:cs="Arial"/>
          <w:lang w:val="en-US" w:eastAsia="nl-NL"/>
        </w:rPr>
        <w:tab/>
      </w:r>
      <w:r w:rsidR="00EF560C">
        <w:rPr>
          <w:rFonts w:eastAsia="MS Mincho" w:cs="Arial"/>
          <w:lang w:val="en-US" w:eastAsia="nl-NL"/>
        </w:rPr>
        <w:t>Name 5 or more insects.</w:t>
      </w: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119BE515" w:rsidR="007D337C" w:rsidRDefault="00021331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 w:rsidRPr="00021331">
        <w:rPr>
          <w:rFonts w:cs="Arial"/>
          <w:b/>
          <w:sz w:val="28"/>
          <w:szCs w:val="28"/>
          <w:lang w:val="en-US"/>
        </w:rPr>
        <w:t>Eight-Legged Allies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35D57518" w14:textId="77777777" w:rsidR="00475854" w:rsidRDefault="00475854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US"/>
        </w:rPr>
      </w:pPr>
      <w:r>
        <w:rPr>
          <w:lang w:val="en-US"/>
        </w:rPr>
        <w:t>Many people are afraid of spiders. But are they really dangerous?</w:t>
      </w:r>
    </w:p>
    <w:p w14:paraId="652FE2FE" w14:textId="77777777" w:rsidR="006275D5" w:rsidRDefault="006275D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</w:p>
    <w:p w14:paraId="75CDE0D1" w14:textId="7604F566" w:rsidR="007012BA" w:rsidRDefault="00000000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Style w:val="Hyperlink"/>
          <w:lang w:val="en-GB"/>
        </w:rPr>
      </w:pPr>
      <w:hyperlink r:id="rId8" w:history="1">
        <w:r w:rsidR="00475854">
          <w:rPr>
            <w:rStyle w:val="Hyperlink"/>
            <w:lang w:val="en-GB"/>
          </w:rPr>
          <w:t>Read all about the crawling house guests and their good (and bad?) sides.</w:t>
        </w:r>
      </w:hyperlink>
    </w:p>
    <w:p w14:paraId="0978B090" w14:textId="36B3AD79" w:rsidR="00A374C5" w:rsidRPr="00B20018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  <w:lang w:val="en-US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713043F6" w14:textId="77777777" w:rsidR="00696AB5" w:rsidRPr="008718D4" w:rsidRDefault="00696AB5" w:rsidP="00696AB5">
      <w:pPr>
        <w:keepNext/>
        <w:spacing w:before="240" w:after="0" w:line="240" w:lineRule="auto"/>
        <w:ind w:right="-20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612ED8FE" w14:textId="77777777" w:rsidR="000D28AE" w:rsidRDefault="000D28AE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>Find the words in the text.</w:t>
      </w:r>
    </w:p>
    <w:p w14:paraId="00620219" w14:textId="714C451F" w:rsidR="00663B75" w:rsidRDefault="00E50DED" w:rsidP="00663B75">
      <w:pPr>
        <w:keepNext/>
        <w:spacing w:after="0" w:line="240" w:lineRule="auto"/>
        <w:ind w:right="-200"/>
        <w:rPr>
          <w:rFonts w:cs="Arial"/>
          <w:lang w:val="en-GB"/>
        </w:rPr>
      </w:pPr>
      <w:r w:rsidRPr="00DD4B6C">
        <w:rPr>
          <w:rFonts w:cs="Arial"/>
          <w:lang w:val="en-GB"/>
        </w:rPr>
        <w:t>Connect the words and expressions that have the same meaning.</w:t>
      </w:r>
    </w:p>
    <w:p w14:paraId="2D70C103" w14:textId="77777777" w:rsidR="007D21BF" w:rsidRDefault="007D21BF" w:rsidP="00663B75">
      <w:pPr>
        <w:keepNext/>
        <w:spacing w:after="0" w:line="240" w:lineRule="auto"/>
        <w:ind w:right="-200"/>
        <w:rPr>
          <w:rFonts w:cs="Arial"/>
          <w:lang w:val="en-GB"/>
        </w:rPr>
      </w:pPr>
    </w:p>
    <w:tbl>
      <w:tblPr>
        <w:tblStyle w:val="Tabelraster"/>
        <w:tblW w:w="10065" w:type="dxa"/>
        <w:tblInd w:w="108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7D21BF" w:rsidRPr="006761AD" w14:paraId="13D50E20" w14:textId="77777777" w:rsidTr="007D21BF">
        <w:tc>
          <w:tcPr>
            <w:tcW w:w="1985" w:type="dxa"/>
          </w:tcPr>
          <w:p w14:paraId="77AC8855" w14:textId="77777777" w:rsidR="007D21BF" w:rsidRPr="006761AD" w:rsidRDefault="007D21BF" w:rsidP="00C345FF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autumn</w:t>
            </w:r>
          </w:p>
        </w:tc>
        <w:tc>
          <w:tcPr>
            <w:tcW w:w="8080" w:type="dxa"/>
          </w:tcPr>
          <w:p w14:paraId="30F721B6" w14:textId="6340EE0F" w:rsidR="007D21BF" w:rsidRDefault="007D21BF" w:rsidP="00C345FF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a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805CC5">
              <w:rPr>
                <w:rFonts w:cs="Calibri"/>
              </w:rPr>
              <w:t>fully grown animals or people</w:t>
            </w:r>
            <w:r w:rsidRPr="006761AD">
              <w:rPr>
                <w:rFonts w:eastAsia="Times New Roman" w:cs="Calibri"/>
                <w:lang w:eastAsia="nl-NL"/>
              </w:rPr>
              <w:t xml:space="preserve"> </w:t>
            </w:r>
          </w:p>
        </w:tc>
      </w:tr>
      <w:tr w:rsidR="007D21BF" w:rsidRPr="006761AD" w14:paraId="04DF2C51" w14:textId="77777777" w:rsidTr="007D21BF">
        <w:tc>
          <w:tcPr>
            <w:tcW w:w="1985" w:type="dxa"/>
          </w:tcPr>
          <w:p w14:paraId="6F8B8E48" w14:textId="77777777" w:rsidR="007D21BF" w:rsidRDefault="007D21BF" w:rsidP="00C345FF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eight-legged</w:t>
            </w:r>
          </w:p>
        </w:tc>
        <w:tc>
          <w:tcPr>
            <w:tcW w:w="8080" w:type="dxa"/>
          </w:tcPr>
          <w:p w14:paraId="57DE43E2" w14:textId="018A7A18" w:rsidR="007D21BF" w:rsidRDefault="007D21BF" w:rsidP="00C345FF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b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805CC5">
              <w:rPr>
                <w:rFonts w:eastAsia="Times New Roman" w:cs="Calibri"/>
                <w:lang w:eastAsia="nl-NL"/>
              </w:rPr>
              <w:t>a group of animals or people that are similar</w:t>
            </w:r>
          </w:p>
        </w:tc>
      </w:tr>
      <w:tr w:rsidR="00805CC5" w:rsidRPr="006761AD" w14:paraId="062D9753" w14:textId="77777777" w:rsidTr="00C345FF">
        <w:tc>
          <w:tcPr>
            <w:tcW w:w="1985" w:type="dxa"/>
          </w:tcPr>
          <w:p w14:paraId="1F370804" w14:textId="3ECC8DC6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>
              <w:rPr>
                <w:rFonts w:eastAsia="Times New Roman" w:cs="Calibri"/>
                <w:lang w:eastAsia="nl-NL"/>
              </w:rPr>
              <w:t>a</w:t>
            </w:r>
            <w:r>
              <w:rPr>
                <w:rFonts w:eastAsia="Times New Roman"/>
                <w:lang w:eastAsia="nl-NL"/>
              </w:rPr>
              <w:t>dults</w:t>
            </w:r>
          </w:p>
        </w:tc>
        <w:tc>
          <w:tcPr>
            <w:tcW w:w="8080" w:type="dxa"/>
          </w:tcPr>
          <w:p w14:paraId="1D3B475E" w14:textId="486D8F65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c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grow again</w:t>
            </w:r>
          </w:p>
        </w:tc>
      </w:tr>
      <w:tr w:rsidR="00805CC5" w:rsidRPr="006761AD" w14:paraId="5BB29DCB" w14:textId="77777777" w:rsidTr="007D21BF">
        <w:tc>
          <w:tcPr>
            <w:tcW w:w="1985" w:type="dxa"/>
          </w:tcPr>
          <w:p w14:paraId="00B3D288" w14:textId="1871DE92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markings</w:t>
            </w:r>
          </w:p>
        </w:tc>
        <w:tc>
          <w:tcPr>
            <w:tcW w:w="8080" w:type="dxa"/>
          </w:tcPr>
          <w:p w14:paraId="0DA05A3D" w14:textId="0B0A4013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d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make</w:t>
            </w:r>
          </w:p>
        </w:tc>
      </w:tr>
      <w:tr w:rsidR="00805CC5" w:rsidRPr="006761AD" w14:paraId="47F4787B" w14:textId="77777777" w:rsidTr="007D21BF">
        <w:tc>
          <w:tcPr>
            <w:tcW w:w="1985" w:type="dxa"/>
          </w:tcPr>
          <w:p w14:paraId="6E5C4C99" w14:textId="20CE3642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stripy</w:t>
            </w:r>
          </w:p>
        </w:tc>
        <w:tc>
          <w:tcPr>
            <w:tcW w:w="8080" w:type="dxa"/>
          </w:tcPr>
          <w:p w14:paraId="65F375A0" w14:textId="3E2B3080" w:rsidR="00805CC5" w:rsidRPr="006761AD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e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Style w:val="deftext"/>
              </w:rPr>
              <w:t>marks or a pattern of marks on the body of an animal</w:t>
            </w:r>
          </w:p>
        </w:tc>
      </w:tr>
      <w:tr w:rsidR="00805CC5" w:rsidRPr="006761AD" w14:paraId="57355C89" w14:textId="77777777" w:rsidTr="007D21BF">
        <w:tc>
          <w:tcPr>
            <w:tcW w:w="1985" w:type="dxa"/>
          </w:tcPr>
          <w:p w14:paraId="08BEDC1B" w14:textId="41C69F6A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socks</w:t>
            </w:r>
          </w:p>
        </w:tc>
        <w:tc>
          <w:tcPr>
            <w:tcW w:w="8080" w:type="dxa"/>
          </w:tcPr>
          <w:p w14:paraId="1D0EADFC" w14:textId="20D65EE5" w:rsidR="00805CC5" w:rsidRDefault="00E41C18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f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Style w:val="deftext"/>
              </w:rPr>
              <w:t>medicine that is used to kill harmful bacteria and to cure infections</w:t>
            </w:r>
          </w:p>
        </w:tc>
      </w:tr>
      <w:tr w:rsidR="00805CC5" w:rsidRPr="006761AD" w14:paraId="1476CD95" w14:textId="77777777" w:rsidTr="007D21BF">
        <w:tc>
          <w:tcPr>
            <w:tcW w:w="1985" w:type="dxa"/>
          </w:tcPr>
          <w:p w14:paraId="352BD241" w14:textId="50F78EA2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silk</w:t>
            </w:r>
          </w:p>
        </w:tc>
        <w:tc>
          <w:tcPr>
            <w:tcW w:w="8080" w:type="dxa"/>
          </w:tcPr>
          <w:p w14:paraId="6D2DE353" w14:textId="4531AD7E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g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E41C18">
              <w:rPr>
                <w:rFonts w:cs="Calibri"/>
              </w:rPr>
              <w:t xml:space="preserve">the </w:t>
            </w:r>
            <w:r w:rsidR="00E41C18" w:rsidRPr="00DB17EE">
              <w:rPr>
                <w:rStyle w:val="deftext"/>
              </w:rPr>
              <w:t>pieces of cloth that are connected to a ship and that are used to catch the wind</w:t>
            </w:r>
          </w:p>
        </w:tc>
      </w:tr>
      <w:tr w:rsidR="00805CC5" w:rsidRPr="006761AD" w14:paraId="14FA7C85" w14:textId="77777777" w:rsidTr="007D21BF">
        <w:tc>
          <w:tcPr>
            <w:tcW w:w="1985" w:type="dxa"/>
          </w:tcPr>
          <w:p w14:paraId="2CB98C4C" w14:textId="19760DFB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</w:t>
            </w:r>
            <w:r>
              <w:rPr>
                <w:rFonts w:eastAsia="Times New Roman" w:cs="Calibri"/>
              </w:rPr>
              <w:t>pecies</w:t>
            </w:r>
          </w:p>
        </w:tc>
        <w:tc>
          <w:tcPr>
            <w:tcW w:w="8080" w:type="dxa"/>
          </w:tcPr>
          <w:p w14:paraId="6547F7CE" w14:textId="0BD50445" w:rsidR="00805CC5" w:rsidRDefault="00E41C18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h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pieces of clothing that you wear on your foot and that cover part of your leg</w:t>
            </w:r>
          </w:p>
        </w:tc>
      </w:tr>
      <w:tr w:rsidR="00805CC5" w:rsidRPr="006761AD" w14:paraId="62349DE7" w14:textId="77777777" w:rsidTr="007D21BF">
        <w:tc>
          <w:tcPr>
            <w:tcW w:w="1985" w:type="dxa"/>
          </w:tcPr>
          <w:p w14:paraId="6887B642" w14:textId="18EE2601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(to) create</w:t>
            </w:r>
          </w:p>
        </w:tc>
        <w:tc>
          <w:tcPr>
            <w:tcW w:w="8080" w:type="dxa"/>
          </w:tcPr>
          <w:p w14:paraId="3967E7CE" w14:textId="32C6417D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i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E41C18">
              <w:rPr>
                <w:rFonts w:cs="Calibri"/>
              </w:rPr>
              <w:t xml:space="preserve">the </w:t>
            </w:r>
            <w:r w:rsidRPr="006761AD">
              <w:rPr>
                <w:rStyle w:val="deftext"/>
              </w:rPr>
              <w:t>p</w:t>
            </w:r>
            <w:r w:rsidR="00E41C18">
              <w:rPr>
                <w:rStyle w:val="deftext"/>
              </w:rPr>
              <w:t>lants that are grown by farmers</w:t>
            </w:r>
          </w:p>
        </w:tc>
      </w:tr>
      <w:tr w:rsidR="00805CC5" w:rsidRPr="006761AD" w14:paraId="66B6765D" w14:textId="77777777" w:rsidTr="007D21BF">
        <w:tc>
          <w:tcPr>
            <w:tcW w:w="1985" w:type="dxa"/>
          </w:tcPr>
          <w:p w14:paraId="179A9F7B" w14:textId="16734D46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10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(to) regrow</w:t>
            </w:r>
          </w:p>
        </w:tc>
        <w:tc>
          <w:tcPr>
            <w:tcW w:w="8080" w:type="dxa"/>
          </w:tcPr>
          <w:p w14:paraId="21E4EF21" w14:textId="4ECB9A37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j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E41C18">
              <w:rPr>
                <w:rFonts w:cs="Calibri"/>
              </w:rPr>
              <w:t>the season between summer and winter</w:t>
            </w:r>
          </w:p>
        </w:tc>
      </w:tr>
      <w:tr w:rsidR="00805CC5" w:rsidRPr="006761AD" w14:paraId="6796C83F" w14:textId="77777777" w:rsidTr="007D21BF">
        <w:tc>
          <w:tcPr>
            <w:tcW w:w="1985" w:type="dxa"/>
          </w:tcPr>
          <w:p w14:paraId="00E7C287" w14:textId="399F0777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>
              <w:rPr>
                <w:rFonts w:cs="Calibri"/>
              </w:rPr>
              <w:t>1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antibiotics</w:t>
            </w:r>
          </w:p>
        </w:tc>
        <w:tc>
          <w:tcPr>
            <w:tcW w:w="8080" w:type="dxa"/>
          </w:tcPr>
          <w:p w14:paraId="561E685E" w14:textId="03CE976D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k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sick</w:t>
            </w:r>
          </w:p>
        </w:tc>
      </w:tr>
      <w:tr w:rsidR="00805CC5" w:rsidRPr="006761AD" w14:paraId="5128C0D0" w14:textId="77777777" w:rsidTr="007D21BF">
        <w:tc>
          <w:tcPr>
            <w:tcW w:w="1985" w:type="dxa"/>
          </w:tcPr>
          <w:p w14:paraId="1E8D05FC" w14:textId="35293EF2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</w:t>
            </w:r>
            <w:r>
              <w:rPr>
                <w:rFonts w:cs="Calibri"/>
              </w:rPr>
              <w:t>2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unwell</w:t>
            </w:r>
          </w:p>
        </w:tc>
        <w:tc>
          <w:tcPr>
            <w:tcW w:w="8080" w:type="dxa"/>
          </w:tcPr>
          <w:p w14:paraId="232B5A02" w14:textId="78457876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l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t>situation in which the different parts are just as strong as all the others</w:t>
            </w:r>
          </w:p>
        </w:tc>
      </w:tr>
      <w:tr w:rsidR="00805CC5" w:rsidRPr="006761AD" w14:paraId="0B2E6E29" w14:textId="77777777" w:rsidTr="007D21BF">
        <w:tc>
          <w:tcPr>
            <w:tcW w:w="1985" w:type="dxa"/>
          </w:tcPr>
          <w:p w14:paraId="2379CD59" w14:textId="4B5953AB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</w:t>
            </w:r>
            <w:r>
              <w:rPr>
                <w:rFonts w:cs="Calibri"/>
              </w:rPr>
              <w:t>3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sails</w:t>
            </w:r>
          </w:p>
        </w:tc>
        <w:tc>
          <w:tcPr>
            <w:tcW w:w="8080" w:type="dxa"/>
          </w:tcPr>
          <w:p w14:paraId="12C78462" w14:textId="420EE4A3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m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Style w:val="deftext"/>
                <w:rFonts w:cs="Calibri"/>
              </w:rPr>
              <w:t>the thread that is produced by a spider</w:t>
            </w:r>
          </w:p>
        </w:tc>
      </w:tr>
      <w:tr w:rsidR="00805CC5" w:rsidRPr="006761AD" w14:paraId="6F690D71" w14:textId="77777777" w:rsidTr="007D21BF">
        <w:tc>
          <w:tcPr>
            <w:tcW w:w="1985" w:type="dxa"/>
          </w:tcPr>
          <w:p w14:paraId="0F44C41C" w14:textId="7D14C8B9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</w:t>
            </w:r>
            <w:r>
              <w:rPr>
                <w:rFonts w:cs="Calibri"/>
              </w:rPr>
              <w:t>4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the crops</w:t>
            </w:r>
          </w:p>
        </w:tc>
        <w:tc>
          <w:tcPr>
            <w:tcW w:w="8080" w:type="dxa"/>
          </w:tcPr>
          <w:p w14:paraId="5C2415E6" w14:textId="6BE5EDFA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n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with 8 legs</w:t>
            </w:r>
          </w:p>
        </w:tc>
      </w:tr>
      <w:tr w:rsidR="00805CC5" w:rsidRPr="006761AD" w14:paraId="2C77D8A5" w14:textId="77777777" w:rsidTr="007D21BF">
        <w:tc>
          <w:tcPr>
            <w:tcW w:w="1985" w:type="dxa"/>
          </w:tcPr>
          <w:p w14:paraId="2C358FAE" w14:textId="208FD24D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</w:t>
            </w:r>
            <w:r>
              <w:rPr>
                <w:rFonts w:cs="Calibri"/>
              </w:rPr>
              <w:t>5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balance</w:t>
            </w:r>
          </w:p>
        </w:tc>
        <w:tc>
          <w:tcPr>
            <w:tcW w:w="8080" w:type="dxa"/>
          </w:tcPr>
          <w:p w14:paraId="1DD5C1C8" w14:textId="5308365B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o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 xml:space="preserve">with </w:t>
            </w:r>
            <w:hyperlink r:id="rId9" w:history="1">
              <w:r w:rsidRPr="006761AD">
                <w:rPr>
                  <w:rStyle w:val="Hyperlink"/>
                  <w:rFonts w:eastAsia="Times New Roman" w:cs="Calibri"/>
                </w:rPr>
                <w:t>stripes</w:t>
              </w:r>
            </w:hyperlink>
          </w:p>
        </w:tc>
      </w:tr>
    </w:tbl>
    <w:p w14:paraId="56E2D755" w14:textId="77777777" w:rsidR="00805CC5" w:rsidRPr="007D2590" w:rsidRDefault="00805CC5" w:rsidP="00021331">
      <w:pPr>
        <w:spacing w:after="0" w:line="240" w:lineRule="auto"/>
        <w:rPr>
          <w:rFonts w:cs="Calibri"/>
          <w:lang w:val="en-US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520104">
        <w:rPr>
          <w:rFonts w:cs="Arial"/>
          <w:u w:val="single"/>
          <w:lang w:val="en-GB"/>
        </w:rPr>
        <w:t>Assignment</w:t>
      </w:r>
      <w:r w:rsidR="000C4AC2" w:rsidRPr="00520104">
        <w:rPr>
          <w:rFonts w:cs="Arial"/>
          <w:u w:val="single"/>
          <w:lang w:val="en-GB"/>
        </w:rPr>
        <w:t xml:space="preserve"> </w:t>
      </w:r>
      <w:r w:rsidRPr="00520104">
        <w:rPr>
          <w:rFonts w:cs="Arial"/>
          <w:u w:val="single"/>
          <w:lang w:val="en-GB"/>
        </w:rPr>
        <w:t>3</w:t>
      </w:r>
    </w:p>
    <w:p w14:paraId="7112BBAD" w14:textId="12AC65A8" w:rsidR="008118B1" w:rsidRPr="008118B1" w:rsidRDefault="008118B1" w:rsidP="008118B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a</w:t>
      </w:r>
      <w:r>
        <w:rPr>
          <w:rFonts w:eastAsia="Times New Roman"/>
          <w:lang w:val="en-US"/>
        </w:rPr>
        <w:tab/>
      </w:r>
      <w:r w:rsidRPr="008118B1">
        <w:rPr>
          <w:rFonts w:eastAsia="Times New Roman"/>
          <w:lang w:val="en-US"/>
        </w:rPr>
        <w:t>True or false?</w:t>
      </w:r>
    </w:p>
    <w:p w14:paraId="76B6D860" w14:textId="2D6DB2F1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eastAsia="Times New Roman" w:cs="Calibri"/>
          <w:lang w:eastAsia="nl-NL"/>
        </w:rPr>
        <w:t>1</w:t>
      </w:r>
      <w:r>
        <w:rPr>
          <w:rFonts w:eastAsia="Times New Roman" w:cs="Calibri"/>
          <w:lang w:eastAsia="nl-NL"/>
        </w:rPr>
        <w:tab/>
      </w:r>
      <w:r>
        <w:rPr>
          <w:rFonts w:eastAsia="Times New Roman" w:cs="Calibri"/>
          <w:lang w:eastAsia="nl-NL"/>
        </w:rPr>
        <w:t>In</w:t>
      </w:r>
      <w:r w:rsidRPr="008118B1">
        <w:rPr>
          <w:rFonts w:cs="Arial"/>
          <w:lang w:val="en-GB"/>
        </w:rPr>
        <w:t xml:space="preserve"> autumn, spiders are </w:t>
      </w:r>
      <w:r w:rsidRPr="00243E33">
        <w:rPr>
          <w:rFonts w:cs="Arial"/>
          <w:lang w:val="en-GB"/>
        </w:rPr>
        <w:t>bigger and come indoors.</w:t>
      </w:r>
    </w:p>
    <w:p w14:paraId="235B792E" w14:textId="7B43D4EB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b/>
          <w:bCs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>
        <w:rPr>
          <w:rFonts w:eastAsia="Times New Roman" w:cs="Calibri"/>
          <w:lang w:eastAsia="nl-NL"/>
        </w:rPr>
        <w:t>In</w:t>
      </w:r>
      <w:r w:rsidRPr="008118B1">
        <w:rPr>
          <w:rFonts w:cs="Arial"/>
          <w:lang w:val="en-GB"/>
        </w:rPr>
        <w:t xml:space="preserve"> autumn</w:t>
      </w:r>
      <w:r>
        <w:rPr>
          <w:rFonts w:cs="Arial"/>
          <w:lang w:val="en-GB"/>
        </w:rPr>
        <w:t>, t</w:t>
      </w:r>
      <w:r w:rsidRPr="008118B1">
        <w:rPr>
          <w:rFonts w:cs="Arial"/>
          <w:lang w:val="en-GB"/>
        </w:rPr>
        <w:t>here are more spiders.</w:t>
      </w:r>
    </w:p>
    <w:p w14:paraId="5F97D6BB" w14:textId="7FD354AA" w:rsidR="008118B1" w:rsidRPr="008118B1" w:rsidRDefault="007D2590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 w:rsidR="008118B1">
        <w:rPr>
          <w:rFonts w:cs="Arial"/>
          <w:lang w:val="en-GB"/>
        </w:rPr>
        <w:tab/>
      </w:r>
      <w:r w:rsidR="008118B1" w:rsidRPr="00243E33">
        <w:rPr>
          <w:rFonts w:cs="Arial"/>
          <w:lang w:val="en-GB"/>
        </w:rPr>
        <w:t>Some people find spiders a bit scary</w:t>
      </w:r>
      <w:r w:rsidR="008118B1" w:rsidRPr="008118B1">
        <w:rPr>
          <w:rFonts w:cs="Arial"/>
          <w:lang w:val="en-GB"/>
        </w:rPr>
        <w:t>.</w:t>
      </w:r>
    </w:p>
    <w:p w14:paraId="5F15A783" w14:textId="2670C940" w:rsidR="008118B1" w:rsidRPr="008118B1" w:rsidRDefault="007D2590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 w:rsidR="008118B1">
        <w:rPr>
          <w:rFonts w:cs="Arial"/>
          <w:lang w:val="en-GB"/>
        </w:rPr>
        <w:tab/>
      </w:r>
      <w:r w:rsidR="008118B1" w:rsidRPr="008118B1">
        <w:rPr>
          <w:rFonts w:cs="Arial"/>
          <w:lang w:val="en-GB"/>
        </w:rPr>
        <w:t>Spiders are nervous.</w:t>
      </w:r>
    </w:p>
    <w:p w14:paraId="5CC835CA" w14:textId="173879A2" w:rsidR="008118B1" w:rsidRPr="008118B1" w:rsidRDefault="007D2590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 w:rsidR="008118B1">
        <w:rPr>
          <w:rFonts w:cs="Arial"/>
          <w:lang w:val="en-GB"/>
        </w:rPr>
        <w:tab/>
      </w:r>
      <w:r w:rsidR="008118B1" w:rsidRPr="008118B1">
        <w:rPr>
          <w:rFonts w:cs="Arial"/>
          <w:lang w:val="en-GB"/>
        </w:rPr>
        <w:t>Spiders have eight legs.</w:t>
      </w:r>
    </w:p>
    <w:p w14:paraId="13CEBAD4" w14:textId="77777777" w:rsidR="008118B1" w:rsidRPr="007D2590" w:rsidRDefault="008118B1" w:rsidP="007D2590">
      <w:pPr>
        <w:spacing w:after="0" w:line="240" w:lineRule="auto"/>
        <w:rPr>
          <w:rFonts w:cs="Calibri"/>
          <w:lang w:val="en-US"/>
        </w:rPr>
      </w:pPr>
    </w:p>
    <w:p w14:paraId="7CE22550" w14:textId="2BDC1ADA" w:rsidR="008118B1" w:rsidRPr="008118B1" w:rsidRDefault="008118B1" w:rsidP="008118B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>
        <w:rPr>
          <w:rFonts w:eastAsia="Times New Roman"/>
        </w:rPr>
        <w:t>b</w:t>
      </w:r>
      <w:r>
        <w:rPr>
          <w:rFonts w:eastAsia="Times New Roman"/>
        </w:rPr>
        <w:tab/>
      </w:r>
      <w:r w:rsidRPr="008118B1">
        <w:rPr>
          <w:rFonts w:eastAsia="Times New Roman"/>
        </w:rPr>
        <w:t>Why do we notice more spiders at this time of year?</w:t>
      </w:r>
    </w:p>
    <w:p w14:paraId="0ABE6726" w14:textId="7BE76BEE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Around Halloween, spiders always show themselves.</w:t>
      </w:r>
    </w:p>
    <w:p w14:paraId="4587E4A9" w14:textId="4FE5709E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In autumn, spiders are bigger because they become adults.</w:t>
      </w:r>
    </w:p>
    <w:p w14:paraId="095C08A8" w14:textId="27D1C2A3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There are many spiders now because it is still very warm.</w:t>
      </w:r>
    </w:p>
    <w:p w14:paraId="2AC4BFAB" w14:textId="3AB39FDC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T</w:t>
      </w:r>
      <w:r w:rsidRPr="00243E33">
        <w:rPr>
          <w:rFonts w:cs="Arial"/>
          <w:lang w:val="en-GB"/>
        </w:rPr>
        <w:t>hey get tired quickly, s</w:t>
      </w:r>
      <w:r w:rsidRPr="008118B1">
        <w:rPr>
          <w:rFonts w:cs="Arial"/>
          <w:lang w:val="en-GB"/>
        </w:rPr>
        <w:t>o you see them sitting around a lot.</w:t>
      </w:r>
    </w:p>
    <w:p w14:paraId="58F9C428" w14:textId="77777777" w:rsidR="008118B1" w:rsidRPr="007D2590" w:rsidRDefault="008118B1" w:rsidP="007D2590">
      <w:pPr>
        <w:spacing w:after="0" w:line="240" w:lineRule="auto"/>
        <w:rPr>
          <w:rFonts w:cs="Calibri"/>
          <w:lang w:val="en-US"/>
        </w:rPr>
      </w:pPr>
    </w:p>
    <w:p w14:paraId="5C28F0A4" w14:textId="6A67862F" w:rsidR="007D2590" w:rsidRPr="007D2590" w:rsidRDefault="007D2590" w:rsidP="007D2590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>
        <w:rPr>
          <w:rFonts w:eastAsia="Times New Roman"/>
        </w:rPr>
        <w:t>c</w:t>
      </w:r>
      <w:r>
        <w:rPr>
          <w:rFonts w:eastAsia="Times New Roman"/>
        </w:rPr>
        <w:tab/>
      </w:r>
      <w:r w:rsidRPr="007D2590">
        <w:rPr>
          <w:rFonts w:eastAsia="Times New Roman"/>
        </w:rPr>
        <w:t>What are good things about spiders? Choose all correct answers.</w:t>
      </w:r>
    </w:p>
    <w:p w14:paraId="29A4BBD7" w14:textId="18BF8939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Spider silk is used to make antibiotics for sick people.</w:t>
      </w:r>
    </w:p>
    <w:p w14:paraId="2FC6EF0A" w14:textId="3E955A33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Spider silk might be used to release antibiotics.</w:t>
      </w:r>
    </w:p>
    <w:p w14:paraId="7DCD147E" w14:textId="24BB9207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Spider silk might help to regrow human cells.</w:t>
      </w:r>
    </w:p>
    <w:p w14:paraId="3F981903" w14:textId="07001CD0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The silk of small spiders can be used to make mini sails.</w:t>
      </w:r>
    </w:p>
    <w:p w14:paraId="49046FDE" w14:textId="4C483779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They catch insects in their webs.</w:t>
      </w:r>
    </w:p>
    <w:p w14:paraId="4A446114" w14:textId="3696D594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They help to keep the balance in nature.</w:t>
      </w:r>
    </w:p>
    <w:p w14:paraId="3C4D1668" w14:textId="56E90832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7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They stop insects from eating the plants that we grow for food.</w:t>
      </w:r>
    </w:p>
    <w:p w14:paraId="4E1D7BF3" w14:textId="77777777" w:rsidR="007D2590" w:rsidRPr="007D2590" w:rsidRDefault="007D2590" w:rsidP="007D2590">
      <w:pPr>
        <w:spacing w:after="0" w:line="240" w:lineRule="auto"/>
        <w:rPr>
          <w:rFonts w:cs="Calibri"/>
          <w:lang w:val="en-US"/>
        </w:rPr>
      </w:pPr>
    </w:p>
    <w:p w14:paraId="00E725DA" w14:textId="3C5C081F" w:rsidR="008118B1" w:rsidRPr="008118B1" w:rsidRDefault="007D2590" w:rsidP="008118B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d</w:t>
      </w:r>
      <w:r w:rsidR="008118B1">
        <w:rPr>
          <w:rFonts w:eastAsia="Times New Roman"/>
          <w:lang w:val="en-US"/>
        </w:rPr>
        <w:tab/>
      </w:r>
      <w:r w:rsidR="008118B1" w:rsidRPr="008118B1">
        <w:rPr>
          <w:rFonts w:eastAsia="Times New Roman"/>
          <w:lang w:val="en-US"/>
        </w:rPr>
        <w:t>Which word in the text means about the same as “scary”?</w:t>
      </w:r>
    </w:p>
    <w:p w14:paraId="3EA3BE37" w14:textId="0DB76449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creative</w:t>
      </w:r>
    </w:p>
    <w:p w14:paraId="2AC5094B" w14:textId="0C8598EF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nervous</w:t>
      </w:r>
    </w:p>
    <w:p w14:paraId="640241DC" w14:textId="6A9A9F36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spooky</w:t>
      </w:r>
    </w:p>
    <w:p w14:paraId="45A576EE" w14:textId="5587BE40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underway</w:t>
      </w:r>
    </w:p>
    <w:p w14:paraId="25137EF5" w14:textId="77777777" w:rsidR="008118B1" w:rsidRDefault="008118B1" w:rsidP="00034B65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</w:p>
    <w:sectPr w:rsidR="008118B1" w:rsidSect="00CA0EAD">
      <w:headerReference w:type="default" r:id="rId10"/>
      <w:footerReference w:type="default" r:id="rId11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146360" w14:textId="77777777" w:rsidR="006F794F" w:rsidRDefault="006F794F" w:rsidP="009164EC">
      <w:pPr>
        <w:spacing w:after="0" w:line="240" w:lineRule="auto"/>
      </w:pPr>
      <w:r>
        <w:separator/>
      </w:r>
    </w:p>
  </w:endnote>
  <w:endnote w:type="continuationSeparator" w:id="0">
    <w:p w14:paraId="22EB46B5" w14:textId="77777777" w:rsidR="006F794F" w:rsidRDefault="006F794F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003F9" w14:textId="0D11595D" w:rsidR="00B20018" w:rsidRPr="00283BC1" w:rsidRDefault="00B20018" w:rsidP="00B20018">
    <w:pPr>
      <w:pStyle w:val="Voettekst"/>
      <w:rPr>
        <w:rFonts w:cs="Arial"/>
        <w:sz w:val="20"/>
      </w:rPr>
    </w:pPr>
    <w:r w:rsidRPr="00283BC1">
      <w:rPr>
        <w:rFonts w:cs="Arial"/>
        <w:sz w:val="20"/>
      </w:rPr>
      <w:t xml:space="preserve">Actuele lesbrief WK </w:t>
    </w:r>
    <w:r w:rsidR="00021331">
      <w:rPr>
        <w:rFonts w:cs="Arial"/>
        <w:sz w:val="20"/>
      </w:rPr>
      <w:t>46</w:t>
    </w:r>
    <w:r w:rsidRPr="00283BC1">
      <w:rPr>
        <w:rFonts w:cs="Arial"/>
        <w:sz w:val="20"/>
      </w:rPr>
      <w:t xml:space="preserve"> — </w:t>
    </w:r>
    <w:r w:rsidRPr="00283BC1">
      <w:rPr>
        <w:rFonts w:cs="Arial"/>
        <w:b/>
        <w:sz w:val="20"/>
      </w:rPr>
      <w:t>B1</w:t>
    </w:r>
    <w:r w:rsidRPr="00283BC1">
      <w:rPr>
        <w:rFonts w:cs="Arial"/>
        <w:sz w:val="20"/>
      </w:rPr>
      <w:t xml:space="preserve"> — Malmberg Engels 202</w:t>
    </w:r>
    <w:r>
      <w:rPr>
        <w:rFonts w:cs="Arial"/>
        <w:sz w:val="20"/>
      </w:rPr>
      <w:t>4</w:t>
    </w:r>
    <w:r w:rsidRPr="00283BC1">
      <w:rPr>
        <w:rFonts w:cs="Arial"/>
        <w:sz w:val="20"/>
      </w:rPr>
      <w:t>-202</w:t>
    </w:r>
    <w:r>
      <w:rPr>
        <w:rFonts w:cs="Arial"/>
        <w:sz w:val="20"/>
      </w:rPr>
      <w:t>5</w:t>
    </w:r>
  </w:p>
  <w:p w14:paraId="35C52679" w14:textId="77777777" w:rsidR="00B20018" w:rsidRPr="0074604C" w:rsidRDefault="00B20018" w:rsidP="00B2001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028FBED0" w14:textId="53CC2914" w:rsidR="007012BA" w:rsidRPr="00B20018" w:rsidRDefault="00B20018" w:rsidP="00B2001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D510D" w14:textId="77777777" w:rsidR="006F794F" w:rsidRDefault="006F794F" w:rsidP="009164EC">
      <w:pPr>
        <w:spacing w:after="0" w:line="240" w:lineRule="auto"/>
      </w:pPr>
      <w:r>
        <w:separator/>
      </w:r>
    </w:p>
  </w:footnote>
  <w:footnote w:type="continuationSeparator" w:id="0">
    <w:p w14:paraId="4486678C" w14:textId="77777777" w:rsidR="006F794F" w:rsidRDefault="006F794F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012BA" w:rsidRDefault="007012B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012BA" w:rsidRDefault="007012B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CF83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31C4C4E"/>
    <w:multiLevelType w:val="hybridMultilevel"/>
    <w:tmpl w:val="3F4A655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929481">
    <w:abstractNumId w:val="9"/>
  </w:num>
  <w:num w:numId="2" w16cid:durableId="1823964682">
    <w:abstractNumId w:val="7"/>
  </w:num>
  <w:num w:numId="3" w16cid:durableId="1736510116">
    <w:abstractNumId w:val="0"/>
  </w:num>
  <w:num w:numId="4" w16cid:durableId="770008206">
    <w:abstractNumId w:val="5"/>
  </w:num>
  <w:num w:numId="5" w16cid:durableId="1349258254">
    <w:abstractNumId w:val="11"/>
  </w:num>
  <w:num w:numId="6" w16cid:durableId="1650867022">
    <w:abstractNumId w:val="1"/>
  </w:num>
  <w:num w:numId="7" w16cid:durableId="1176186152">
    <w:abstractNumId w:val="2"/>
  </w:num>
  <w:num w:numId="8" w16cid:durableId="689066007">
    <w:abstractNumId w:val="8"/>
  </w:num>
  <w:num w:numId="9" w16cid:durableId="488205717">
    <w:abstractNumId w:val="3"/>
  </w:num>
  <w:num w:numId="10" w16cid:durableId="430202144">
    <w:abstractNumId w:val="12"/>
  </w:num>
  <w:num w:numId="11" w16cid:durableId="1753090189">
    <w:abstractNumId w:val="10"/>
  </w:num>
  <w:num w:numId="12" w16cid:durableId="2088646556">
    <w:abstractNumId w:val="6"/>
  </w:num>
  <w:num w:numId="13" w16cid:durableId="189176772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331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4B65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7C2"/>
    <w:rsid w:val="000C285D"/>
    <w:rsid w:val="000C28B2"/>
    <w:rsid w:val="000C3D06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1E81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31D8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B4E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1B6E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342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2E6E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A86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5CD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0A"/>
    <w:rsid w:val="004741E2"/>
    <w:rsid w:val="00475854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475C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178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5D5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98C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2FF3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6F794F"/>
    <w:rsid w:val="00700573"/>
    <w:rsid w:val="00700C2E"/>
    <w:rsid w:val="007012BA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D63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1BF"/>
    <w:rsid w:val="007D2590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5CC5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18B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232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0795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3EE0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47C5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1595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C9C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6FF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17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1E4B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018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5EC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1EB5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39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217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002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37F7A"/>
    <w:rsid w:val="00E40538"/>
    <w:rsid w:val="00E40898"/>
    <w:rsid w:val="00E40D18"/>
    <w:rsid w:val="00E4130A"/>
    <w:rsid w:val="00E4171F"/>
    <w:rsid w:val="00E41C18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6772A"/>
    <w:rsid w:val="00E70B3F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560C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1367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Standaard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Standaard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articles/cy4g8k7z095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.turbifycdn.com/aah/yhst-43237354811846/brown-white-striped-socks-adult-or-child-92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D654-6081-6A44-A861-A39E07F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764</TotalTime>
  <Pages>2</Pages>
  <Words>522</Words>
  <Characters>2467</Characters>
  <Application>Microsoft Office Word</Application>
  <DocSecurity>0</DocSecurity>
  <Lines>137</Lines>
  <Paragraphs>135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2854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 S</cp:lastModifiedBy>
  <cp:revision>365</cp:revision>
  <cp:lastPrinted>2013-09-27T09:37:00Z</cp:lastPrinted>
  <dcterms:created xsi:type="dcterms:W3CDTF">2016-10-06T15:58:00Z</dcterms:created>
  <dcterms:modified xsi:type="dcterms:W3CDTF">2024-11-07T14:07:00Z</dcterms:modified>
  <cp:category/>
</cp:coreProperties>
</file>