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039538FB" w:rsidR="002A1887" w:rsidRPr="009747C5" w:rsidRDefault="000647EA" w:rsidP="00D345A9">
      <w:pPr>
        <w:spacing w:after="0" w:line="360" w:lineRule="auto"/>
        <w:rPr>
          <w:rFonts w:cs="Arial"/>
          <w:b/>
          <w:sz w:val="28"/>
          <w:szCs w:val="28"/>
        </w:rPr>
      </w:pPr>
      <w:r w:rsidRPr="009747C5">
        <w:rPr>
          <w:rFonts w:cs="Arial"/>
          <w:b/>
          <w:sz w:val="28"/>
          <w:szCs w:val="28"/>
        </w:rPr>
        <w:t>Actuele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lesbrief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Engels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–</w:t>
      </w:r>
      <w:r w:rsidR="009747C5">
        <w:rPr>
          <w:rFonts w:cs="Arial"/>
          <w:b/>
          <w:sz w:val="28"/>
          <w:szCs w:val="28"/>
        </w:rPr>
        <w:t xml:space="preserve"> </w:t>
      </w:r>
      <w:r w:rsidR="001371A8">
        <w:rPr>
          <w:rFonts w:cs="Arial"/>
          <w:b/>
          <w:sz w:val="28"/>
          <w:szCs w:val="28"/>
          <w:lang w:val="en-US"/>
        </w:rPr>
        <w:t>Starmer met Trump</w:t>
      </w:r>
    </w:p>
    <w:p w14:paraId="4C682185" w14:textId="77777777" w:rsidR="00F97513" w:rsidRPr="00C57CB6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57CB6">
        <w:rPr>
          <w:rFonts w:cs="Arial"/>
          <w:b/>
          <w:sz w:val="21"/>
          <w:szCs w:val="21"/>
        </w:rPr>
        <w:t>Voor de docent</w:t>
      </w:r>
    </w:p>
    <w:p w14:paraId="3D2C3EF0" w14:textId="6066CE09" w:rsidR="005475C8" w:rsidRPr="00C57CB6" w:rsidRDefault="00C57CB6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>
        <w:rPr>
          <w:sz w:val="21"/>
          <w:szCs w:val="21"/>
        </w:rPr>
        <w:t>De een na de andere regeringsleider</w:t>
      </w:r>
      <w:r w:rsidRPr="00C57CB6">
        <w:rPr>
          <w:sz w:val="21"/>
          <w:szCs w:val="21"/>
        </w:rPr>
        <w:t xml:space="preserve"> vlieg</w:t>
      </w:r>
      <w:r>
        <w:rPr>
          <w:sz w:val="21"/>
          <w:szCs w:val="21"/>
        </w:rPr>
        <w:t>t</w:t>
      </w:r>
      <w:r w:rsidRPr="00C57CB6">
        <w:rPr>
          <w:sz w:val="21"/>
          <w:szCs w:val="21"/>
        </w:rPr>
        <w:t xml:space="preserve"> naar Washington om met Trump te praten. Zo ook Keir Starmer van het Verenigd Koninkrijk.</w:t>
      </w:r>
      <w:r>
        <w:rPr>
          <w:sz w:val="21"/>
          <w:szCs w:val="21"/>
        </w:rPr>
        <w:t xml:space="preserve"> Aan onderwerpen van gesprek geen gebrek: voorop Oekraïne, maar ook Israël en Gaza, importtarieven, en meer.</w:t>
      </w:r>
    </w:p>
    <w:p w14:paraId="666A0106" w14:textId="77777777" w:rsidR="007F4EC2" w:rsidRPr="00C57CB6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C57CB6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57CB6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Pr="00C57CB6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C57CB6">
        <w:rPr>
          <w:rFonts w:eastAsia="MS Mincho" w:cs="Arial"/>
          <w:sz w:val="21"/>
          <w:szCs w:val="21"/>
        </w:rPr>
        <w:t>Lezen B1</w:t>
      </w:r>
    </w:p>
    <w:p w14:paraId="5BD60093" w14:textId="27050BC7" w:rsidR="00475854" w:rsidRPr="00C57CB6" w:rsidRDefault="00475854" w:rsidP="0047585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Calibri"/>
          <w:i/>
          <w:sz w:val="21"/>
          <w:szCs w:val="21"/>
        </w:rPr>
      </w:pPr>
      <w:r w:rsidRPr="00C57CB6">
        <w:rPr>
          <w:rFonts w:eastAsia="MS Mincho" w:cs="Arial"/>
          <w:i/>
          <w:sz w:val="21"/>
          <w:szCs w:val="21"/>
        </w:rPr>
        <w:t xml:space="preserve">Lezen om informatie </w:t>
      </w:r>
      <w:r w:rsidRPr="00C57CB6">
        <w:rPr>
          <w:rFonts w:eastAsia="MS Mincho" w:cs="Calibri"/>
          <w:i/>
          <w:sz w:val="21"/>
          <w:szCs w:val="21"/>
        </w:rPr>
        <w:t>op te doen</w:t>
      </w:r>
      <w:r w:rsidR="00C57CB6" w:rsidRPr="00C57CB6">
        <w:t xml:space="preserve">: </w:t>
      </w:r>
      <w:r w:rsidR="005F7351" w:rsidRPr="00C57CB6">
        <w:rPr>
          <w:rFonts w:eastAsia="MS Mincho" w:cs="Calibri"/>
          <w:i/>
          <w:sz w:val="21"/>
          <w:szCs w:val="21"/>
        </w:rPr>
        <w:t>Kan belangrijke feitelijke informatie begrijpen in korte verslagen en artikelen</w:t>
      </w:r>
      <w:r w:rsidRPr="00C57CB6">
        <w:rPr>
          <w:rFonts w:eastAsia="MS Mincho" w:cs="Calibri"/>
          <w:i/>
          <w:sz w:val="21"/>
          <w:szCs w:val="21"/>
        </w:rPr>
        <w:t>. (LEB1-3</w:t>
      </w:r>
      <w:r w:rsidR="005F7351" w:rsidRPr="00C57CB6">
        <w:rPr>
          <w:rFonts w:eastAsia="MS Mincho" w:cs="Calibri"/>
          <w:i/>
          <w:sz w:val="21"/>
          <w:szCs w:val="21"/>
        </w:rPr>
        <w:t>a</w:t>
      </w:r>
      <w:r w:rsidRPr="00C57CB6">
        <w:rPr>
          <w:rFonts w:eastAsia="MS Mincho" w:cs="Calibri"/>
          <w:i/>
          <w:sz w:val="21"/>
          <w:szCs w:val="21"/>
        </w:rPr>
        <w:t>)</w:t>
      </w:r>
    </w:p>
    <w:p w14:paraId="0149ACE6" w14:textId="08430B81" w:rsidR="00C57CB6" w:rsidRPr="00C57CB6" w:rsidRDefault="00C57CB6" w:rsidP="0047585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 w:rsidRPr="00C57CB6">
        <w:rPr>
          <w:rFonts w:eastAsia="MS Mincho" w:cs="Arial"/>
          <w:i/>
          <w:sz w:val="21"/>
          <w:szCs w:val="21"/>
        </w:rPr>
        <w:t>Lezen om informatie op te doen</w:t>
      </w:r>
      <w:r w:rsidRPr="00C57CB6">
        <w:rPr>
          <w:rFonts w:eastAsia="MS Mincho" w:cs="Arial"/>
          <w:i/>
          <w:sz w:val="21"/>
          <w:szCs w:val="21"/>
        </w:rPr>
        <w:t xml:space="preserve">: </w:t>
      </w:r>
      <w:r w:rsidRPr="00C57CB6">
        <w:rPr>
          <w:rFonts w:eastAsia="MS Mincho" w:cs="Arial"/>
          <w:i/>
          <w:sz w:val="21"/>
          <w:szCs w:val="21"/>
        </w:rPr>
        <w:t>Kan hoofdthema en belangrijkste argumenten begrijpen in eenvoudige teksten in tijdschriften, kranten of op internet</w:t>
      </w:r>
      <w:r w:rsidRPr="00C57CB6">
        <w:rPr>
          <w:rFonts w:eastAsia="MS Mincho" w:cs="Arial"/>
          <w:i/>
          <w:sz w:val="21"/>
          <w:szCs w:val="21"/>
        </w:rPr>
        <w:t>.</w:t>
      </w:r>
      <w:r w:rsidRPr="00C57CB6">
        <w:rPr>
          <w:rFonts w:eastAsia="MS Mincho" w:cs="Arial"/>
          <w:i/>
          <w:sz w:val="21"/>
          <w:szCs w:val="21"/>
        </w:rPr>
        <w:t xml:space="preserve"> (LEB1-3</w:t>
      </w:r>
      <w:r w:rsidRPr="00C57CB6">
        <w:rPr>
          <w:rFonts w:eastAsia="MS Mincho" w:cs="Arial"/>
          <w:i/>
          <w:sz w:val="21"/>
          <w:szCs w:val="21"/>
        </w:rPr>
        <w:t>d</w:t>
      </w:r>
      <w:r w:rsidRPr="00C57CB6">
        <w:rPr>
          <w:rFonts w:eastAsia="MS Mincho" w:cs="Arial"/>
          <w:i/>
          <w:sz w:val="21"/>
          <w:szCs w:val="21"/>
        </w:rPr>
        <w:t>)</w:t>
      </w:r>
    </w:p>
    <w:p w14:paraId="3BE1007D" w14:textId="4E1B4D45" w:rsidR="00475854" w:rsidRPr="00CA2C42" w:rsidRDefault="00475854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C57CB6">
        <w:rPr>
          <w:rFonts w:eastAsia="MS Mincho" w:cs="Arial"/>
          <w:sz w:val="21"/>
          <w:szCs w:val="21"/>
        </w:rPr>
        <w:t xml:space="preserve">Leesstrategieën – </w:t>
      </w:r>
      <w:r w:rsidRPr="00C57CB6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Pr="00CA2C42">
        <w:rPr>
          <w:rFonts w:eastAsia="MS Mincho" w:cs="Arial"/>
          <w:i/>
          <w:sz w:val="21"/>
          <w:szCs w:val="21"/>
        </w:rPr>
        <w:t xml:space="preserve"> </w:t>
      </w:r>
    </w:p>
    <w:p w14:paraId="02D60535" w14:textId="77777777" w:rsidR="005475C8" w:rsidRDefault="005475C8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002542DB" w14:textId="3012F700" w:rsidR="00475854" w:rsidRPr="00A4538C" w:rsidRDefault="001371A8" w:rsidP="00A835C4">
      <w:pPr>
        <w:spacing w:after="0" w:line="240" w:lineRule="auto"/>
        <w:ind w:right="-200"/>
        <w:rPr>
          <w:rFonts w:eastAsia="MS Mincho" w:cs="Arial"/>
          <w:i/>
          <w:iCs/>
          <w:sz w:val="21"/>
          <w:szCs w:val="21"/>
          <w:lang w:val="en-GB"/>
        </w:rPr>
      </w:pPr>
      <w:r>
        <w:rPr>
          <w:rFonts w:eastAsia="MS Mincho" w:cs="Arial"/>
          <w:i/>
          <w:iCs/>
          <w:sz w:val="21"/>
          <w:szCs w:val="21"/>
          <w:lang w:val="en-GB"/>
        </w:rPr>
        <w:t>Leaders from countries all over the world are going to Washington to meet the new president of the United States of America.</w:t>
      </w:r>
    </w:p>
    <w:p w14:paraId="1A93D9F3" w14:textId="3FB4CCE1" w:rsidR="00475854" w:rsidRDefault="0047585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0BC59A92" w14:textId="77777777" w:rsidR="005F7351" w:rsidRPr="004B442C" w:rsidRDefault="005F7351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5446904B" w14:textId="3FD647F8" w:rsidR="00AF77B4" w:rsidRPr="00A4538C" w:rsidRDefault="00AF77B4" w:rsidP="006774A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C57CB6">
        <w:rPr>
          <w:rFonts w:cs="Arial"/>
          <w:u w:val="single"/>
          <w:lang w:val="en-GB"/>
        </w:rPr>
        <w:t>Assignment 1</w:t>
      </w:r>
    </w:p>
    <w:p w14:paraId="0B0B110B" w14:textId="5D476185" w:rsidR="00C57CB6" w:rsidRDefault="00C57CB6" w:rsidP="00D345A9">
      <w:pPr>
        <w:tabs>
          <w:tab w:val="left" w:pos="284"/>
          <w:tab w:val="left" w:leader="dot" w:pos="9356"/>
        </w:tabs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</w:t>
      </w:r>
      <w:r>
        <w:rPr>
          <w:rFonts w:eastAsia="Times New Roman"/>
          <w:lang w:val="en-GB"/>
        </w:rPr>
        <w:tab/>
        <w:t>Match the leaders to the correct countries:</w:t>
      </w:r>
    </w:p>
    <w:tbl>
      <w:tblPr>
        <w:tblStyle w:val="Tabelraster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C57CB6" w:rsidRPr="004B2E0E" w14:paraId="753981AE" w14:textId="77777777" w:rsidTr="006C19F1">
        <w:tc>
          <w:tcPr>
            <w:tcW w:w="4531" w:type="dxa"/>
          </w:tcPr>
          <w:p w14:paraId="280917C1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1.</w:t>
            </w:r>
            <w:r w:rsidRPr="004B2E0E">
              <w:rPr>
                <w:rFonts w:cs="Calibri"/>
              </w:rPr>
              <w:tab/>
              <w:t>Belgium</w:t>
            </w:r>
          </w:p>
        </w:tc>
        <w:tc>
          <w:tcPr>
            <w:tcW w:w="4531" w:type="dxa"/>
          </w:tcPr>
          <w:p w14:paraId="7FE0FC3C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a.</w:t>
            </w:r>
            <w:r w:rsidRPr="004B2E0E">
              <w:rPr>
                <w:rFonts w:cs="Calibri"/>
              </w:rPr>
              <w:tab/>
              <w:t>Recep Tayyip Erdoğan</w:t>
            </w:r>
          </w:p>
        </w:tc>
      </w:tr>
      <w:tr w:rsidR="00C57CB6" w:rsidRPr="004B2E0E" w14:paraId="640906F6" w14:textId="77777777" w:rsidTr="006C19F1">
        <w:tc>
          <w:tcPr>
            <w:tcW w:w="4531" w:type="dxa"/>
          </w:tcPr>
          <w:p w14:paraId="3A30E207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Canada</w:t>
            </w:r>
          </w:p>
        </w:tc>
        <w:tc>
          <w:tcPr>
            <w:tcW w:w="4531" w:type="dxa"/>
          </w:tcPr>
          <w:p w14:paraId="005BFD17" w14:textId="47A825B3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Benjamin Netanyahu</w:t>
            </w:r>
          </w:p>
        </w:tc>
      </w:tr>
      <w:tr w:rsidR="00C57CB6" w:rsidRPr="004B2E0E" w14:paraId="3B5AEFA4" w14:textId="77777777" w:rsidTr="006C19F1">
        <w:tc>
          <w:tcPr>
            <w:tcW w:w="4531" w:type="dxa"/>
          </w:tcPr>
          <w:p w14:paraId="495D00A2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China</w:t>
            </w:r>
          </w:p>
        </w:tc>
        <w:tc>
          <w:tcPr>
            <w:tcW w:w="4531" w:type="dxa"/>
          </w:tcPr>
          <w:p w14:paraId="0FEE12FB" w14:textId="79E7DA0F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Viktor Orbán</w:t>
            </w:r>
          </w:p>
        </w:tc>
      </w:tr>
      <w:tr w:rsidR="00C57CB6" w:rsidRPr="004B2E0E" w14:paraId="3A8A41AD" w14:textId="77777777" w:rsidTr="006C19F1">
        <w:tc>
          <w:tcPr>
            <w:tcW w:w="4531" w:type="dxa"/>
          </w:tcPr>
          <w:p w14:paraId="2AA832DB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Hungary</w:t>
            </w:r>
          </w:p>
        </w:tc>
        <w:tc>
          <w:tcPr>
            <w:tcW w:w="4531" w:type="dxa"/>
          </w:tcPr>
          <w:p w14:paraId="11B3D1F4" w14:textId="3BACC959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 xml:space="preserve">Dick Schoof </w:t>
            </w:r>
          </w:p>
        </w:tc>
      </w:tr>
      <w:tr w:rsidR="00C57CB6" w:rsidRPr="004B2E0E" w14:paraId="2DDADE00" w14:textId="77777777" w:rsidTr="006C19F1">
        <w:tc>
          <w:tcPr>
            <w:tcW w:w="4531" w:type="dxa"/>
          </w:tcPr>
          <w:p w14:paraId="650660FD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Israel</w:t>
            </w:r>
          </w:p>
        </w:tc>
        <w:tc>
          <w:tcPr>
            <w:tcW w:w="4531" w:type="dxa"/>
          </w:tcPr>
          <w:p w14:paraId="40C3AD44" w14:textId="3A9A3594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Keir Starmer</w:t>
            </w:r>
          </w:p>
        </w:tc>
      </w:tr>
      <w:tr w:rsidR="00C57CB6" w:rsidRPr="004B2E0E" w14:paraId="58BA164F" w14:textId="77777777" w:rsidTr="006C19F1">
        <w:tc>
          <w:tcPr>
            <w:tcW w:w="4531" w:type="dxa"/>
          </w:tcPr>
          <w:p w14:paraId="408366BD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The Netherlands</w:t>
            </w:r>
          </w:p>
        </w:tc>
        <w:tc>
          <w:tcPr>
            <w:tcW w:w="4531" w:type="dxa"/>
          </w:tcPr>
          <w:p w14:paraId="0C09381B" w14:textId="0E1F9662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Justine Trudeau</w:t>
            </w:r>
          </w:p>
        </w:tc>
      </w:tr>
      <w:tr w:rsidR="00C57CB6" w:rsidRPr="004B2E0E" w14:paraId="664BA563" w14:textId="77777777" w:rsidTr="006C19F1">
        <w:tc>
          <w:tcPr>
            <w:tcW w:w="4531" w:type="dxa"/>
          </w:tcPr>
          <w:p w14:paraId="75F6BEDF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Turkey</w:t>
            </w:r>
          </w:p>
        </w:tc>
        <w:tc>
          <w:tcPr>
            <w:tcW w:w="4531" w:type="dxa"/>
          </w:tcPr>
          <w:p w14:paraId="1605599D" w14:textId="5A7B68B1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Donald Trump</w:t>
            </w:r>
          </w:p>
        </w:tc>
      </w:tr>
      <w:tr w:rsidR="00C57CB6" w:rsidRPr="004B2E0E" w14:paraId="0DC9DC72" w14:textId="77777777" w:rsidTr="006C19F1">
        <w:tc>
          <w:tcPr>
            <w:tcW w:w="4531" w:type="dxa"/>
          </w:tcPr>
          <w:p w14:paraId="7F14C07F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United Kingdom</w:t>
            </w:r>
          </w:p>
        </w:tc>
        <w:tc>
          <w:tcPr>
            <w:tcW w:w="4531" w:type="dxa"/>
          </w:tcPr>
          <w:p w14:paraId="5A29B9CD" w14:textId="0F977B64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h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Bart De Wever</w:t>
            </w:r>
          </w:p>
        </w:tc>
      </w:tr>
      <w:tr w:rsidR="00C57CB6" w:rsidRPr="004B2E0E" w14:paraId="67D4F957" w14:textId="77777777" w:rsidTr="006C19F1">
        <w:tc>
          <w:tcPr>
            <w:tcW w:w="4531" w:type="dxa"/>
          </w:tcPr>
          <w:p w14:paraId="141AB544" w14:textId="7777777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United States</w:t>
            </w:r>
          </w:p>
        </w:tc>
        <w:tc>
          <w:tcPr>
            <w:tcW w:w="4531" w:type="dxa"/>
          </w:tcPr>
          <w:p w14:paraId="5FA8BFDA" w14:textId="35F59247" w:rsidR="00C57CB6" w:rsidRPr="004B2E0E" w:rsidRDefault="00C57CB6" w:rsidP="00C57CB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Pr="004B2E0E">
              <w:rPr>
                <w:rFonts w:cs="Calibri"/>
              </w:rPr>
              <w:t>.</w:t>
            </w:r>
            <w:r w:rsidRPr="004B2E0E">
              <w:rPr>
                <w:rFonts w:cs="Calibri"/>
              </w:rPr>
              <w:tab/>
              <w:t>Xi Jinping</w:t>
            </w:r>
          </w:p>
        </w:tc>
      </w:tr>
    </w:tbl>
    <w:p w14:paraId="706E7511" w14:textId="77777777" w:rsidR="00C57CB6" w:rsidRPr="004B2E0E" w:rsidRDefault="00C57CB6" w:rsidP="00C57CB6">
      <w:pPr>
        <w:spacing w:after="0" w:line="240" w:lineRule="auto"/>
        <w:rPr>
          <w:rFonts w:cs="Calibri"/>
        </w:rPr>
      </w:pPr>
    </w:p>
    <w:p w14:paraId="1A0A3C21" w14:textId="77777777" w:rsidR="00C57CB6" w:rsidRPr="00A4538C" w:rsidRDefault="00C57CB6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0153F003" w14:textId="77777777" w:rsidR="001840E9" w:rsidRPr="00A4538C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A20BE9E" w:rsidR="007D337C" w:rsidRPr="00A4538C" w:rsidRDefault="001371A8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US"/>
        </w:rPr>
        <w:t>Starmer met Trump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551CFE98" w14:textId="77777777" w:rsidR="00C57CB6" w:rsidRDefault="00C57CB6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>
        <w:rPr>
          <w:lang w:val="en-GB"/>
        </w:rPr>
        <w:t xml:space="preserve">Last week, Keir Starmer went to Washington to meet Donald Trump. </w:t>
      </w:r>
    </w:p>
    <w:p w14:paraId="2BF2ABA2" w14:textId="18C4E8A0" w:rsidR="00C57CB6" w:rsidRDefault="00C57CB6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>
        <w:rPr>
          <w:lang w:val="en-GB"/>
        </w:rPr>
        <w:t>It was Starmer’s first visit to the White House.</w:t>
      </w:r>
    </w:p>
    <w:p w14:paraId="39817718" w14:textId="6386470A" w:rsidR="00C57CB6" w:rsidRDefault="00C57CB6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>
        <w:rPr>
          <w:lang w:val="en-GB"/>
        </w:rPr>
        <w:t>The two leaders had a lot to talk about...</w:t>
      </w:r>
    </w:p>
    <w:p w14:paraId="5891A7C6" w14:textId="77777777" w:rsidR="00A835C4" w:rsidRDefault="00A835C4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</w:p>
    <w:p w14:paraId="7723EEAA" w14:textId="6F9FBFD2" w:rsidR="00A835C4" w:rsidRDefault="00000000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hyperlink r:id="rId8" w:history="1">
        <w:r w:rsidR="00A835C4" w:rsidRPr="00A835C4">
          <w:rPr>
            <w:rStyle w:val="Hyperlink"/>
            <w:lang w:val="en-GB"/>
          </w:rPr>
          <w:t xml:space="preserve">Read </w:t>
        </w:r>
        <w:r w:rsidR="00C57CB6">
          <w:rPr>
            <w:rStyle w:val="Hyperlink"/>
            <w:lang w:val="en-GB"/>
          </w:rPr>
          <w:t>more about the meeting of Starmer and Trump and the things they discussed</w:t>
        </w:r>
        <w:r w:rsidR="00A835C4" w:rsidRPr="00A835C4">
          <w:rPr>
            <w:rStyle w:val="Hyperlink"/>
            <w:lang w:val="en-GB"/>
          </w:rPr>
          <w:t>.</w:t>
        </w:r>
      </w:hyperlink>
    </w:p>
    <w:p w14:paraId="0978B090" w14:textId="36B3AD79" w:rsidR="00A374C5" w:rsidRPr="00A4538C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  <w:lang w:val="en-GB"/>
        </w:rPr>
      </w:pPr>
    </w:p>
    <w:p w14:paraId="57DE1992" w14:textId="1300CA36" w:rsidR="0087360F" w:rsidRPr="00A4538C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Pr="00A4538C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br w:type="page"/>
      </w:r>
    </w:p>
    <w:p w14:paraId="713043F6" w14:textId="77777777" w:rsidR="00696AB5" w:rsidRPr="00A4538C" w:rsidRDefault="00696AB5" w:rsidP="006774A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lastRenderedPageBreak/>
        <w:t>Assignment 2</w:t>
      </w:r>
    </w:p>
    <w:p w14:paraId="612ED8FE" w14:textId="77777777" w:rsidR="000D28AE" w:rsidRPr="00A4538C" w:rsidRDefault="000D28AE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 w:rsidRPr="00A4538C">
        <w:rPr>
          <w:rFonts w:cs="Arial"/>
          <w:lang w:val="en-GB"/>
        </w:rPr>
        <w:t>Find the words in the text.</w:t>
      </w:r>
    </w:p>
    <w:p w14:paraId="00620219" w14:textId="714C451F" w:rsidR="00663B75" w:rsidRPr="00A4538C" w:rsidRDefault="00E50DED" w:rsidP="00663B75">
      <w:pPr>
        <w:keepNext/>
        <w:spacing w:after="0" w:line="240" w:lineRule="auto"/>
        <w:ind w:right="-200"/>
        <w:rPr>
          <w:rFonts w:cs="Arial"/>
          <w:lang w:val="en-GB"/>
        </w:rPr>
      </w:pPr>
      <w:r w:rsidRPr="00A4538C">
        <w:rPr>
          <w:rFonts w:cs="Arial"/>
          <w:lang w:val="en-GB"/>
        </w:rPr>
        <w:t>Connect the words and expressions that have the same meaning.</w:t>
      </w:r>
    </w:p>
    <w:tbl>
      <w:tblPr>
        <w:tblStyle w:val="Tabelraster"/>
        <w:tblW w:w="10065" w:type="dxa"/>
        <w:tblInd w:w="108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1371A8" w:rsidRPr="00A4538C" w14:paraId="13D50E20" w14:textId="77777777" w:rsidTr="001371A8">
        <w:tc>
          <w:tcPr>
            <w:tcW w:w="1985" w:type="dxa"/>
          </w:tcPr>
          <w:p w14:paraId="261C53BE" w14:textId="322D666B" w:rsidR="001371A8" w:rsidRPr="00362812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1.</w:t>
            </w:r>
            <w:r w:rsidRPr="004B2E0E">
              <w:rPr>
                <w:rFonts w:cs="Calibri"/>
              </w:rPr>
              <w:tab/>
              <w:t>key issues</w:t>
            </w:r>
          </w:p>
        </w:tc>
        <w:tc>
          <w:tcPr>
            <w:tcW w:w="8080" w:type="dxa"/>
          </w:tcPr>
          <w:p w14:paraId="02E45612" w14:textId="05AB3AFD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a.</w:t>
            </w:r>
            <w:r w:rsidRPr="004B2E0E">
              <w:rPr>
                <w:rFonts w:cs="Calibri"/>
              </w:rPr>
              <w:tab/>
              <w:t xml:space="preserve">an </w:t>
            </w:r>
            <w:r w:rsidRPr="004B2E0E">
              <w:rPr>
                <w:rStyle w:val="deftext"/>
                <w:rFonts w:cs="Calibri"/>
              </w:rPr>
              <w:t xml:space="preserve">agreement or arrangement between two or more people </w:t>
            </w:r>
          </w:p>
        </w:tc>
      </w:tr>
      <w:tr w:rsidR="001371A8" w:rsidRPr="00A4538C" w14:paraId="04DF2C51" w14:textId="77777777" w:rsidTr="001371A8">
        <w:tc>
          <w:tcPr>
            <w:tcW w:w="1985" w:type="dxa"/>
          </w:tcPr>
          <w:p w14:paraId="5B79C0A2" w14:textId="19D353D2" w:rsidR="001371A8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2.</w:t>
            </w:r>
            <w:r w:rsidRPr="004B2E0E">
              <w:rPr>
                <w:rFonts w:cs="Calibri"/>
              </w:rPr>
              <w:tab/>
              <w:t>invitation</w:t>
            </w:r>
          </w:p>
        </w:tc>
        <w:tc>
          <w:tcPr>
            <w:tcW w:w="8080" w:type="dxa"/>
          </w:tcPr>
          <w:p w14:paraId="3C0A9991" w14:textId="0B043933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b.</w:t>
            </w:r>
            <w:r w:rsidRPr="004B2E0E">
              <w:rPr>
                <w:rFonts w:cs="Calibri"/>
              </w:rPr>
              <w:tab/>
              <w:t>very eager and interested</w:t>
            </w:r>
          </w:p>
        </w:tc>
      </w:tr>
      <w:tr w:rsidR="001371A8" w:rsidRPr="00A4538C" w14:paraId="062D9753" w14:textId="77777777" w:rsidTr="001371A8">
        <w:tc>
          <w:tcPr>
            <w:tcW w:w="1985" w:type="dxa"/>
          </w:tcPr>
          <w:p w14:paraId="6F993986" w14:textId="5B4366C5" w:rsidR="001371A8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3.</w:t>
            </w:r>
            <w:r w:rsidRPr="004B2E0E">
              <w:rPr>
                <w:rFonts w:cs="Calibri"/>
              </w:rPr>
              <w:tab/>
              <w:t>monarchs</w:t>
            </w:r>
          </w:p>
        </w:tc>
        <w:tc>
          <w:tcPr>
            <w:tcW w:w="8080" w:type="dxa"/>
          </w:tcPr>
          <w:p w14:paraId="36C124AF" w14:textId="3C131DF0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c.</w:t>
            </w:r>
            <w:r w:rsidRPr="004B2E0E">
              <w:rPr>
                <w:rFonts w:cs="Calibri"/>
              </w:rPr>
              <w:tab/>
              <w:t>with good results</w:t>
            </w:r>
          </w:p>
        </w:tc>
      </w:tr>
      <w:tr w:rsidR="001371A8" w:rsidRPr="00A4538C" w14:paraId="5BB29DCB" w14:textId="77777777" w:rsidTr="001371A8">
        <w:tc>
          <w:tcPr>
            <w:tcW w:w="1985" w:type="dxa"/>
          </w:tcPr>
          <w:p w14:paraId="206624B3" w14:textId="43CA7858" w:rsidR="001371A8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4.</w:t>
            </w:r>
            <w:r w:rsidRPr="004B2E0E">
              <w:rPr>
                <w:rFonts w:cs="Calibri"/>
              </w:rPr>
              <w:tab/>
              <w:t>fantastic</w:t>
            </w:r>
          </w:p>
        </w:tc>
        <w:tc>
          <w:tcPr>
            <w:tcW w:w="8080" w:type="dxa"/>
          </w:tcPr>
          <w:p w14:paraId="345A3633" w14:textId="447053CF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d.</w:t>
            </w:r>
            <w:r w:rsidRPr="004B2E0E">
              <w:rPr>
                <w:rFonts w:cs="Calibri"/>
              </w:rPr>
              <w:tab/>
              <w:t>important topics</w:t>
            </w:r>
          </w:p>
        </w:tc>
      </w:tr>
      <w:tr w:rsidR="001371A8" w:rsidRPr="00A4538C" w14:paraId="47F4787B" w14:textId="77777777" w:rsidTr="001371A8">
        <w:tc>
          <w:tcPr>
            <w:tcW w:w="1985" w:type="dxa"/>
          </w:tcPr>
          <w:p w14:paraId="106A3BE2" w14:textId="4977AD92" w:rsidR="001371A8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5.</w:t>
            </w:r>
            <w:r w:rsidRPr="004B2E0E">
              <w:rPr>
                <w:rFonts w:cs="Calibri"/>
              </w:rPr>
              <w:tab/>
            </w:r>
            <w:r w:rsidRPr="001715E5">
              <w:rPr>
                <w:rFonts w:eastAsiaTheme="minorHAnsi" w:cs="Calibri"/>
                <w:kern w:val="2"/>
                <w14:ligatures w14:val="standardContextual"/>
              </w:rPr>
              <w:t>unprecedented</w:t>
            </w:r>
          </w:p>
        </w:tc>
        <w:tc>
          <w:tcPr>
            <w:tcW w:w="8080" w:type="dxa"/>
          </w:tcPr>
          <w:p w14:paraId="7B940C93" w14:textId="244BFAF3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e.</w:t>
            </w:r>
            <w:r w:rsidRPr="004B2E0E">
              <w:rPr>
                <w:rFonts w:cs="Calibri"/>
              </w:rPr>
              <w:tab/>
              <w:t>kings and queens</w:t>
            </w:r>
          </w:p>
        </w:tc>
      </w:tr>
      <w:tr w:rsidR="001371A8" w:rsidRPr="00A4538C" w14:paraId="57355C89" w14:textId="77777777" w:rsidTr="001371A8">
        <w:tc>
          <w:tcPr>
            <w:tcW w:w="1985" w:type="dxa"/>
          </w:tcPr>
          <w:p w14:paraId="3E08F738" w14:textId="0F4A9F92" w:rsidR="001371A8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6.</w:t>
            </w:r>
            <w:r w:rsidRPr="004B2E0E">
              <w:rPr>
                <w:rFonts w:cs="Calibri"/>
              </w:rPr>
              <w:tab/>
              <w:t>tariffs</w:t>
            </w:r>
          </w:p>
        </w:tc>
        <w:tc>
          <w:tcPr>
            <w:tcW w:w="8080" w:type="dxa"/>
          </w:tcPr>
          <w:p w14:paraId="71D8C4DD" w14:textId="11E71273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f.</w:t>
            </w:r>
            <w:r w:rsidRPr="004B2E0E">
              <w:rPr>
                <w:rFonts w:cs="Calibri"/>
              </w:rPr>
              <w:tab/>
              <w:t>very big or impressive</w:t>
            </w:r>
          </w:p>
        </w:tc>
      </w:tr>
      <w:tr w:rsidR="001371A8" w:rsidRPr="00A4538C" w14:paraId="1476CD95" w14:textId="77777777" w:rsidTr="001371A8">
        <w:tc>
          <w:tcPr>
            <w:tcW w:w="1985" w:type="dxa"/>
          </w:tcPr>
          <w:p w14:paraId="32FA4D8D" w14:textId="3CD85C3C" w:rsidR="001371A8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7.</w:t>
            </w:r>
            <w:r w:rsidRPr="004B2E0E">
              <w:rPr>
                <w:rFonts w:cs="Calibri"/>
              </w:rPr>
              <w:tab/>
              <w:t>deal</w:t>
            </w:r>
          </w:p>
        </w:tc>
        <w:tc>
          <w:tcPr>
            <w:tcW w:w="8080" w:type="dxa"/>
          </w:tcPr>
          <w:p w14:paraId="795D2C9F" w14:textId="2F3C1BBF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g</w:t>
            </w:r>
            <w:r w:rsidRPr="004B2E0E">
              <w:rPr>
                <w:rFonts w:cs="Calibri"/>
                <w:i/>
                <w:iCs/>
              </w:rPr>
              <w:t>.</w:t>
            </w:r>
            <w:r w:rsidRPr="004B2E0E">
              <w:rPr>
                <w:rFonts w:cs="Calibri"/>
              </w:rPr>
              <w:tab/>
            </w:r>
            <w:r w:rsidRPr="001715E5">
              <w:rPr>
                <w:rFonts w:eastAsia="Times New Roman" w:cs="Calibri"/>
                <w:lang w:val="en-GB" w:eastAsia="nl-NL"/>
              </w:rPr>
              <w:t>a political leader who has complete power and control of a country, and has not been elected</w:t>
            </w:r>
          </w:p>
        </w:tc>
      </w:tr>
      <w:tr w:rsidR="001371A8" w:rsidRPr="00A4538C" w14:paraId="14FA7C85" w14:textId="77777777" w:rsidTr="001371A8">
        <w:tc>
          <w:tcPr>
            <w:tcW w:w="1985" w:type="dxa"/>
          </w:tcPr>
          <w:p w14:paraId="468755CB" w14:textId="53574C7A" w:rsidR="001371A8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8.</w:t>
            </w:r>
            <w:r w:rsidRPr="004B2E0E">
              <w:rPr>
                <w:rFonts w:cs="Calibri"/>
              </w:rPr>
              <w:tab/>
              <w:t>negotiator</w:t>
            </w:r>
          </w:p>
        </w:tc>
        <w:tc>
          <w:tcPr>
            <w:tcW w:w="8080" w:type="dxa"/>
          </w:tcPr>
          <w:p w14:paraId="568AE846" w14:textId="3AD1E729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h</w:t>
            </w:r>
            <w:r w:rsidRPr="004B2E0E">
              <w:rPr>
                <w:rFonts w:cs="Calibri"/>
                <w:i/>
                <w:iCs/>
              </w:rPr>
              <w:t>.</w:t>
            </w:r>
            <w:r w:rsidRPr="004B2E0E">
              <w:rPr>
                <w:rFonts w:cs="Calibri"/>
              </w:rPr>
              <w:tab/>
              <w:t xml:space="preserve">said positive, admiring things  </w:t>
            </w:r>
          </w:p>
        </w:tc>
      </w:tr>
      <w:tr w:rsidR="001371A8" w:rsidRPr="00A4538C" w14:paraId="62349DE7" w14:textId="77777777" w:rsidTr="001371A8">
        <w:tc>
          <w:tcPr>
            <w:tcW w:w="1985" w:type="dxa"/>
          </w:tcPr>
          <w:p w14:paraId="1C9D48D6" w14:textId="571DC6A0" w:rsidR="001371A8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9.</w:t>
            </w:r>
            <w:r w:rsidRPr="004B2E0E">
              <w:rPr>
                <w:rFonts w:cs="Calibri"/>
              </w:rPr>
              <w:tab/>
              <w:t>dictator</w:t>
            </w:r>
          </w:p>
        </w:tc>
        <w:tc>
          <w:tcPr>
            <w:tcW w:w="8080" w:type="dxa"/>
          </w:tcPr>
          <w:p w14:paraId="012493A2" w14:textId="3A16C040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i.</w:t>
            </w:r>
            <w:r w:rsidRPr="004B2E0E">
              <w:rPr>
                <w:rFonts w:cs="Calibri"/>
              </w:rPr>
              <w:tab/>
            </w:r>
            <w:r w:rsidRPr="004B2E0E">
              <w:rPr>
                <w:rStyle w:val="deftext"/>
                <w:rFonts w:cs="Calibri"/>
              </w:rPr>
              <w:t>a person who takes part in political talks</w:t>
            </w:r>
            <w:r>
              <w:rPr>
                <w:rStyle w:val="deftext"/>
                <w:rFonts w:cs="Calibri"/>
              </w:rPr>
              <w:t>,</w:t>
            </w:r>
            <w:r w:rsidRPr="004B2E0E">
              <w:rPr>
                <w:rStyle w:val="deftext"/>
                <w:rFonts w:cs="Calibri"/>
              </w:rPr>
              <w:t xml:space="preserve"> hoping to come to a deal or a solution </w:t>
            </w:r>
          </w:p>
        </w:tc>
      </w:tr>
      <w:tr w:rsidR="001371A8" w:rsidRPr="00A4538C" w14:paraId="66B6765D" w14:textId="77777777" w:rsidTr="001371A8">
        <w:tc>
          <w:tcPr>
            <w:tcW w:w="1985" w:type="dxa"/>
          </w:tcPr>
          <w:p w14:paraId="70A627B3" w14:textId="2C59CDF4" w:rsidR="001371A8" w:rsidRPr="00362812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10.</w:t>
            </w:r>
            <w:r w:rsidRPr="004B2E0E">
              <w:rPr>
                <w:rFonts w:cs="Calibri"/>
              </w:rPr>
              <w:tab/>
              <w:t>keen</w:t>
            </w:r>
          </w:p>
        </w:tc>
        <w:tc>
          <w:tcPr>
            <w:tcW w:w="8080" w:type="dxa"/>
          </w:tcPr>
          <w:p w14:paraId="053F2396" w14:textId="15DA3630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j.</w:t>
            </w:r>
            <w:r w:rsidRPr="004B2E0E">
              <w:rPr>
                <w:rFonts w:cs="Calibri"/>
              </w:rPr>
              <w:tab/>
              <w:t>very special because it has never been done before</w:t>
            </w:r>
          </w:p>
        </w:tc>
      </w:tr>
      <w:tr w:rsidR="001371A8" w:rsidRPr="00A4538C" w14:paraId="6796C83F" w14:textId="77777777" w:rsidTr="001371A8">
        <w:tc>
          <w:tcPr>
            <w:tcW w:w="1985" w:type="dxa"/>
          </w:tcPr>
          <w:p w14:paraId="1447DB6A" w14:textId="0C3EDDB7" w:rsidR="001371A8" w:rsidRPr="00362812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11.</w:t>
            </w:r>
            <w:r w:rsidRPr="004B2E0E">
              <w:rPr>
                <w:rFonts w:cs="Calibri"/>
              </w:rPr>
              <w:tab/>
              <w:t>praised</w:t>
            </w:r>
          </w:p>
        </w:tc>
        <w:tc>
          <w:tcPr>
            <w:tcW w:w="8080" w:type="dxa"/>
          </w:tcPr>
          <w:p w14:paraId="055EEECF" w14:textId="6F5D883B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k.</w:t>
            </w:r>
            <w:r w:rsidRPr="004B2E0E">
              <w:rPr>
                <w:rFonts w:cs="Calibri"/>
              </w:rPr>
              <w:tab/>
            </w:r>
            <w:r w:rsidRPr="004B2E0E">
              <w:rPr>
                <w:rStyle w:val="deftext"/>
                <w:rFonts w:cs="Calibri"/>
              </w:rPr>
              <w:t>taxes on goods coming into or leaving a country</w:t>
            </w:r>
          </w:p>
        </w:tc>
      </w:tr>
      <w:tr w:rsidR="001371A8" w:rsidRPr="00A4538C" w14:paraId="5128C0D0" w14:textId="77777777" w:rsidTr="001371A8">
        <w:tc>
          <w:tcPr>
            <w:tcW w:w="1985" w:type="dxa"/>
          </w:tcPr>
          <w:p w14:paraId="10458F4D" w14:textId="62CC6150" w:rsidR="001371A8" w:rsidRPr="00362812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12.</w:t>
            </w:r>
            <w:r w:rsidRPr="004B2E0E">
              <w:rPr>
                <w:rFonts w:cs="Calibri"/>
              </w:rPr>
              <w:tab/>
              <w:t>tremendous</w:t>
            </w:r>
          </w:p>
        </w:tc>
        <w:tc>
          <w:tcPr>
            <w:tcW w:w="8080" w:type="dxa"/>
          </w:tcPr>
          <w:p w14:paraId="554443C7" w14:textId="7240337F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l.</w:t>
            </w:r>
            <w:r w:rsidRPr="004B2E0E">
              <w:rPr>
                <w:rFonts w:cs="Calibri"/>
              </w:rPr>
              <w:tab/>
              <w:t xml:space="preserve">wonderful; great </w:t>
            </w:r>
          </w:p>
        </w:tc>
      </w:tr>
      <w:tr w:rsidR="001371A8" w:rsidRPr="00A4538C" w14:paraId="0B2E6E29" w14:textId="77777777" w:rsidTr="001371A8">
        <w:tc>
          <w:tcPr>
            <w:tcW w:w="1985" w:type="dxa"/>
          </w:tcPr>
          <w:p w14:paraId="5E611AFE" w14:textId="55BE1DDE" w:rsidR="001371A8" w:rsidRPr="00362812" w:rsidRDefault="001371A8" w:rsidP="001371A8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4B2E0E">
              <w:rPr>
                <w:rFonts w:cs="Calibri"/>
              </w:rPr>
              <w:t>13.</w:t>
            </w:r>
            <w:r w:rsidRPr="004B2E0E">
              <w:rPr>
                <w:rFonts w:cs="Calibri"/>
              </w:rPr>
              <w:tab/>
              <w:t>productive</w:t>
            </w:r>
          </w:p>
        </w:tc>
        <w:tc>
          <w:tcPr>
            <w:tcW w:w="8080" w:type="dxa"/>
          </w:tcPr>
          <w:p w14:paraId="27FB550E" w14:textId="240476EA" w:rsidR="001371A8" w:rsidRDefault="001371A8" w:rsidP="001371A8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4B2E0E">
              <w:rPr>
                <w:rFonts w:cs="Calibri"/>
                <w:i/>
                <w:iCs/>
              </w:rPr>
              <w:t>m.</w:t>
            </w:r>
            <w:r w:rsidRPr="004B2E0E">
              <w:rPr>
                <w:rFonts w:cs="Calibri"/>
              </w:rPr>
              <w:tab/>
              <w:t xml:space="preserve">a </w:t>
            </w:r>
            <w:r w:rsidRPr="004B2E0E">
              <w:rPr>
                <w:rStyle w:val="deftext"/>
                <w:rFonts w:cs="Calibri"/>
              </w:rPr>
              <w:t>written or spoken request to come to an event like a meal, a meeting, a party, etc.</w:t>
            </w:r>
          </w:p>
        </w:tc>
      </w:tr>
    </w:tbl>
    <w:p w14:paraId="56E2D755" w14:textId="77777777" w:rsidR="00805CC5" w:rsidRDefault="00805CC5" w:rsidP="00021331">
      <w:pPr>
        <w:spacing w:after="0" w:line="240" w:lineRule="auto"/>
        <w:rPr>
          <w:rFonts w:cs="Calibri"/>
          <w:lang w:val="en-GB"/>
        </w:rPr>
      </w:pPr>
    </w:p>
    <w:p w14:paraId="7EB386D6" w14:textId="77777777" w:rsidR="001371A8" w:rsidRPr="00A4538C" w:rsidRDefault="001371A8" w:rsidP="00021331">
      <w:pPr>
        <w:spacing w:after="0" w:line="240" w:lineRule="auto"/>
        <w:rPr>
          <w:rFonts w:cs="Calibri"/>
          <w:lang w:val="en-GB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t>Assignment</w:t>
      </w:r>
      <w:r w:rsidR="000C4AC2" w:rsidRPr="00A4538C">
        <w:rPr>
          <w:rFonts w:cs="Arial"/>
          <w:u w:val="single"/>
          <w:lang w:val="en-GB"/>
        </w:rPr>
        <w:t xml:space="preserve"> </w:t>
      </w:r>
      <w:r w:rsidRPr="00A4538C">
        <w:rPr>
          <w:rFonts w:cs="Arial"/>
          <w:u w:val="single"/>
          <w:lang w:val="en-GB"/>
        </w:rPr>
        <w:t>3</w:t>
      </w:r>
    </w:p>
    <w:p w14:paraId="00AD57C8" w14:textId="77777777" w:rsidR="006D39CC" w:rsidRPr="00B6279F" w:rsidRDefault="006D39CC" w:rsidP="006D39C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</w:t>
      </w:r>
      <w:r>
        <w:rPr>
          <w:rFonts w:eastAsia="Times New Roman"/>
          <w:lang w:val="en-GB"/>
        </w:rPr>
        <w:tab/>
      </w:r>
      <w:r w:rsidRPr="00B6279F">
        <w:rPr>
          <w:rFonts w:eastAsia="Times New Roman"/>
          <w:lang w:val="en-GB"/>
        </w:rPr>
        <w:t>What was the general outcome of Starmer’s meeting with Trump?</w:t>
      </w:r>
    </w:p>
    <w:p w14:paraId="150D56DF" w14:textId="77777777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Calibri"/>
          <w:lang w:val="en-US"/>
        </w:rPr>
        <w:t>1</w:t>
      </w:r>
      <w:r>
        <w:rPr>
          <w:rFonts w:cs="Calibri"/>
          <w:lang w:val="en-US"/>
        </w:rPr>
        <w:tab/>
        <w:t>I</w:t>
      </w:r>
      <w:r w:rsidRPr="00B6279F">
        <w:rPr>
          <w:rFonts w:cs="Arial"/>
          <w:lang w:val="en-GB"/>
        </w:rPr>
        <w:t>t went bad.</w:t>
      </w:r>
    </w:p>
    <w:p w14:paraId="3BCA59DE" w14:textId="77777777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>It was a disaster.</w:t>
      </w:r>
    </w:p>
    <w:p w14:paraId="5CE6691C" w14:textId="77777777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>It was truly historic.</w:t>
      </w:r>
    </w:p>
    <w:p w14:paraId="0E5B3609" w14:textId="28F0C7A8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>It went well.</w:t>
      </w:r>
    </w:p>
    <w:p w14:paraId="5C34A918" w14:textId="77777777" w:rsidR="006D39CC" w:rsidRPr="00B6279F" w:rsidRDefault="006D39CC" w:rsidP="006D39CC">
      <w:pPr>
        <w:spacing w:after="0" w:line="240" w:lineRule="auto"/>
        <w:rPr>
          <w:rFonts w:cs="Calibri"/>
          <w:lang w:val="en-GB"/>
        </w:rPr>
      </w:pPr>
    </w:p>
    <w:p w14:paraId="6B47F5E7" w14:textId="77777777" w:rsidR="006D39CC" w:rsidRPr="00B6279F" w:rsidRDefault="006D39CC" w:rsidP="006D39C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>
        <w:rPr>
          <w:rFonts w:eastAsia="Times New Roman"/>
          <w:lang w:val="en-GB"/>
        </w:rPr>
        <w:tab/>
      </w:r>
      <w:r w:rsidRPr="00B6279F">
        <w:rPr>
          <w:rFonts w:eastAsia="Times New Roman"/>
          <w:lang w:val="en-GB"/>
        </w:rPr>
        <w:t>Which key issues did Starmer and Trump talk about? Choose all correct answers.</w:t>
      </w:r>
    </w:p>
    <w:p w14:paraId="42B1863F" w14:textId="77777777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>Cameras</w:t>
      </w:r>
    </w:p>
    <w:p w14:paraId="2F77E4F2" w14:textId="329C157A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>Trade</w:t>
      </w:r>
    </w:p>
    <w:p w14:paraId="2596EB63" w14:textId="5D7D5716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 xml:space="preserve">The war in Ukraine </w:t>
      </w:r>
    </w:p>
    <w:p w14:paraId="29D0F5C8" w14:textId="3A293F21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="007B0732">
        <w:rPr>
          <w:rFonts w:cs="Arial"/>
          <w:lang w:val="en-GB"/>
        </w:rPr>
        <w:t>The w</w:t>
      </w:r>
      <w:r w:rsidRPr="00B6279F">
        <w:rPr>
          <w:rFonts w:cs="Arial"/>
          <w:lang w:val="en-GB"/>
        </w:rPr>
        <w:t>eather</w:t>
      </w:r>
    </w:p>
    <w:p w14:paraId="5071B1B4" w14:textId="77777777" w:rsidR="006D39CC" w:rsidRPr="00B6279F" w:rsidRDefault="006D39CC" w:rsidP="006D39CC">
      <w:pPr>
        <w:spacing w:after="0" w:line="240" w:lineRule="auto"/>
        <w:rPr>
          <w:rFonts w:cs="Calibri"/>
          <w:lang w:val="en-GB"/>
        </w:rPr>
      </w:pPr>
    </w:p>
    <w:p w14:paraId="34BB1B23" w14:textId="77777777" w:rsidR="006D39CC" w:rsidRPr="00B6279F" w:rsidRDefault="006D39CC" w:rsidP="006D39C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</w:t>
      </w:r>
      <w:r>
        <w:rPr>
          <w:rFonts w:eastAsia="Times New Roman"/>
          <w:lang w:val="en-GB"/>
        </w:rPr>
        <w:tab/>
      </w:r>
      <w:r w:rsidRPr="00B6279F">
        <w:rPr>
          <w:rFonts w:eastAsia="Times New Roman"/>
          <w:lang w:val="en-GB"/>
        </w:rPr>
        <w:t>What special gift did Starmer bring  to Trump?</w:t>
      </w:r>
    </w:p>
    <w:p w14:paraId="090CD1E7" w14:textId="3423D3B3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>An invitation for a state visit to the UK.</w:t>
      </w:r>
    </w:p>
    <w:p w14:paraId="4BDD49A2" w14:textId="77777777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>A letter from King Charles confirming the good relations between the UK and the US.</w:t>
      </w:r>
    </w:p>
    <w:p w14:paraId="035EA6F8" w14:textId="77777777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>A trade deal in which they agree on 0% tariffs.</w:t>
      </w:r>
    </w:p>
    <w:p w14:paraId="613826C6" w14:textId="77777777" w:rsidR="006D39CC" w:rsidRPr="00B6279F" w:rsidRDefault="006D39CC" w:rsidP="006D39CC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B6279F">
        <w:rPr>
          <w:rFonts w:cs="Arial"/>
          <w:lang w:val="en-GB"/>
        </w:rPr>
        <w:t>A voucher for a three-day roundtrip through the UK.</w:t>
      </w:r>
    </w:p>
    <w:p w14:paraId="707F74D0" w14:textId="77777777" w:rsidR="00DF7D52" w:rsidRPr="00A4538C" w:rsidRDefault="00DF7D52" w:rsidP="00DF7D52">
      <w:pPr>
        <w:spacing w:after="0" w:line="240" w:lineRule="auto"/>
        <w:rPr>
          <w:rFonts w:cs="Calibri"/>
          <w:lang w:val="en-GB"/>
        </w:rPr>
      </w:pPr>
    </w:p>
    <w:sectPr w:rsidR="00DF7D52" w:rsidRPr="00A4538C" w:rsidSect="00CA0EAD">
      <w:headerReference w:type="default" r:id="rId9"/>
      <w:footerReference w:type="default" r:id="rId10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1DC2D7" w14:textId="77777777" w:rsidR="003902BD" w:rsidRDefault="003902BD" w:rsidP="009164EC">
      <w:pPr>
        <w:spacing w:after="0" w:line="240" w:lineRule="auto"/>
      </w:pPr>
      <w:r>
        <w:separator/>
      </w:r>
    </w:p>
  </w:endnote>
  <w:endnote w:type="continuationSeparator" w:id="0">
    <w:p w14:paraId="05660ED8" w14:textId="77777777" w:rsidR="003902BD" w:rsidRDefault="003902B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003F9" w14:textId="6DC24FB2" w:rsidR="00B20018" w:rsidRPr="00283BC1" w:rsidRDefault="00B20018" w:rsidP="00B20018">
    <w:pPr>
      <w:pStyle w:val="Voettekst"/>
      <w:rPr>
        <w:rFonts w:cs="Arial"/>
        <w:sz w:val="20"/>
      </w:rPr>
    </w:pPr>
    <w:r w:rsidRPr="00283BC1">
      <w:rPr>
        <w:rFonts w:cs="Arial"/>
        <w:sz w:val="20"/>
      </w:rPr>
      <w:t xml:space="preserve">Actuele lesbrief WK </w:t>
    </w:r>
    <w:r w:rsidR="001371A8">
      <w:rPr>
        <w:rFonts w:cs="Arial"/>
        <w:sz w:val="20"/>
      </w:rPr>
      <w:t>10</w:t>
    </w:r>
    <w:r w:rsidRPr="00283BC1">
      <w:rPr>
        <w:rFonts w:cs="Arial"/>
        <w:sz w:val="20"/>
      </w:rPr>
      <w:t xml:space="preserve"> — </w:t>
    </w:r>
    <w:r w:rsidRPr="00283BC1">
      <w:rPr>
        <w:rFonts w:cs="Arial"/>
        <w:b/>
        <w:sz w:val="20"/>
      </w:rPr>
      <w:t>B1</w:t>
    </w:r>
    <w:r w:rsidRPr="00283BC1">
      <w:rPr>
        <w:rFonts w:cs="Arial"/>
        <w:sz w:val="20"/>
      </w:rPr>
      <w:t xml:space="preserve"> — Malmberg Engels 202</w:t>
    </w:r>
    <w:r>
      <w:rPr>
        <w:rFonts w:cs="Arial"/>
        <w:sz w:val="20"/>
      </w:rPr>
      <w:t>4</w:t>
    </w:r>
    <w:r w:rsidRPr="00283BC1">
      <w:rPr>
        <w:rFonts w:cs="Arial"/>
        <w:sz w:val="20"/>
      </w:rPr>
      <w:t>-202</w:t>
    </w:r>
    <w:r>
      <w:rPr>
        <w:rFonts w:cs="Arial"/>
        <w:sz w:val="20"/>
      </w:rPr>
      <w:t>5</w:t>
    </w:r>
  </w:p>
  <w:p w14:paraId="35C52679" w14:textId="77777777" w:rsidR="00B20018" w:rsidRPr="0074604C" w:rsidRDefault="00B20018" w:rsidP="00B2001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028FBED0" w14:textId="53CC2914" w:rsidR="007012BA" w:rsidRPr="00B20018" w:rsidRDefault="00B20018" w:rsidP="00B2001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659273" w14:textId="77777777" w:rsidR="003902BD" w:rsidRDefault="003902BD" w:rsidP="009164EC">
      <w:pPr>
        <w:spacing w:after="0" w:line="240" w:lineRule="auto"/>
      </w:pPr>
      <w:r>
        <w:separator/>
      </w:r>
    </w:p>
  </w:footnote>
  <w:footnote w:type="continuationSeparator" w:id="0">
    <w:p w14:paraId="42C5AF93" w14:textId="77777777" w:rsidR="003902BD" w:rsidRDefault="003902B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012BA" w:rsidRDefault="007012B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012BA" w:rsidRDefault="007012B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CF83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8A715A6"/>
    <w:multiLevelType w:val="multilevel"/>
    <w:tmpl w:val="6A46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C4C4E"/>
    <w:multiLevelType w:val="hybridMultilevel"/>
    <w:tmpl w:val="3F4A655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6F402912"/>
    <w:multiLevelType w:val="multilevel"/>
    <w:tmpl w:val="C3AC5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929481">
    <w:abstractNumId w:val="10"/>
  </w:num>
  <w:num w:numId="2" w16cid:durableId="1823964682">
    <w:abstractNumId w:val="8"/>
  </w:num>
  <w:num w:numId="3" w16cid:durableId="1736510116">
    <w:abstractNumId w:val="0"/>
  </w:num>
  <w:num w:numId="4" w16cid:durableId="770008206">
    <w:abstractNumId w:val="6"/>
  </w:num>
  <w:num w:numId="5" w16cid:durableId="1349258254">
    <w:abstractNumId w:val="12"/>
  </w:num>
  <w:num w:numId="6" w16cid:durableId="1650867022">
    <w:abstractNumId w:val="1"/>
  </w:num>
  <w:num w:numId="7" w16cid:durableId="1176186152">
    <w:abstractNumId w:val="2"/>
  </w:num>
  <w:num w:numId="8" w16cid:durableId="689066007">
    <w:abstractNumId w:val="9"/>
  </w:num>
  <w:num w:numId="9" w16cid:durableId="488205717">
    <w:abstractNumId w:val="3"/>
  </w:num>
  <w:num w:numId="10" w16cid:durableId="430202144">
    <w:abstractNumId w:val="14"/>
  </w:num>
  <w:num w:numId="11" w16cid:durableId="1753090189">
    <w:abstractNumId w:val="11"/>
  </w:num>
  <w:num w:numId="12" w16cid:durableId="2088646556">
    <w:abstractNumId w:val="7"/>
  </w:num>
  <w:num w:numId="13" w16cid:durableId="1891767727">
    <w:abstractNumId w:val="5"/>
  </w:num>
  <w:num w:numId="14" w16cid:durableId="1752847114">
    <w:abstractNumId w:val="4"/>
  </w:num>
  <w:num w:numId="15" w16cid:durableId="74707573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5A"/>
    <w:rsid w:val="000159FE"/>
    <w:rsid w:val="00015D08"/>
    <w:rsid w:val="00015D65"/>
    <w:rsid w:val="00015EFA"/>
    <w:rsid w:val="0001607D"/>
    <w:rsid w:val="00017DDF"/>
    <w:rsid w:val="00021331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4B65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20"/>
    <w:rsid w:val="00055EBB"/>
    <w:rsid w:val="00056B93"/>
    <w:rsid w:val="00056BA2"/>
    <w:rsid w:val="00056DB8"/>
    <w:rsid w:val="00057643"/>
    <w:rsid w:val="00057885"/>
    <w:rsid w:val="00057EDA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7C2"/>
    <w:rsid w:val="000C285D"/>
    <w:rsid w:val="000C28B2"/>
    <w:rsid w:val="000C3D06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1E81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31D8"/>
    <w:rsid w:val="00134450"/>
    <w:rsid w:val="00135127"/>
    <w:rsid w:val="0013525C"/>
    <w:rsid w:val="00135408"/>
    <w:rsid w:val="00135BA5"/>
    <w:rsid w:val="00137141"/>
    <w:rsid w:val="001371A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B4E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1924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1B6E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342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2E6E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045E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71A"/>
    <w:rsid w:val="00384B69"/>
    <w:rsid w:val="003858F7"/>
    <w:rsid w:val="00385A34"/>
    <w:rsid w:val="00387400"/>
    <w:rsid w:val="00387B98"/>
    <w:rsid w:val="003902BD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A86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5CD"/>
    <w:rsid w:val="00427895"/>
    <w:rsid w:val="00427E68"/>
    <w:rsid w:val="00427FDC"/>
    <w:rsid w:val="00431ADC"/>
    <w:rsid w:val="004321FB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4D9E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0A"/>
    <w:rsid w:val="004741E2"/>
    <w:rsid w:val="00475854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42C"/>
    <w:rsid w:val="004B470E"/>
    <w:rsid w:val="004B552E"/>
    <w:rsid w:val="004B5B23"/>
    <w:rsid w:val="004B6DFB"/>
    <w:rsid w:val="004B7092"/>
    <w:rsid w:val="004B7C38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5CE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475C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AE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35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5ED3"/>
    <w:rsid w:val="0061604C"/>
    <w:rsid w:val="00616166"/>
    <w:rsid w:val="00616178"/>
    <w:rsid w:val="00616708"/>
    <w:rsid w:val="00616FA8"/>
    <w:rsid w:val="006171B6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5D5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188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774A6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98C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39CC"/>
    <w:rsid w:val="006D40BD"/>
    <w:rsid w:val="006D48CA"/>
    <w:rsid w:val="006D4C7E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2FF3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6F794F"/>
    <w:rsid w:val="00700573"/>
    <w:rsid w:val="00700C2E"/>
    <w:rsid w:val="007012BA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D63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32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1BF"/>
    <w:rsid w:val="007D2590"/>
    <w:rsid w:val="007D322D"/>
    <w:rsid w:val="007D337C"/>
    <w:rsid w:val="007D34B9"/>
    <w:rsid w:val="007D36F6"/>
    <w:rsid w:val="007D3A2E"/>
    <w:rsid w:val="007D3F8C"/>
    <w:rsid w:val="007D4089"/>
    <w:rsid w:val="007D45D1"/>
    <w:rsid w:val="007D5BF7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5CC5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18B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232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0795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3EE0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47C5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1595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C9C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6FF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538C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09E"/>
    <w:rsid w:val="00A83176"/>
    <w:rsid w:val="00A83200"/>
    <w:rsid w:val="00A835C4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1E4B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018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5EC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1EB5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39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57CB6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217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DF7D52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002"/>
    <w:rsid w:val="00E15604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37F7A"/>
    <w:rsid w:val="00E40538"/>
    <w:rsid w:val="00E40898"/>
    <w:rsid w:val="00E40D18"/>
    <w:rsid w:val="00E4130A"/>
    <w:rsid w:val="00E4171F"/>
    <w:rsid w:val="00E41C18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76A"/>
    <w:rsid w:val="00E63C54"/>
    <w:rsid w:val="00E63E8C"/>
    <w:rsid w:val="00E63F45"/>
    <w:rsid w:val="00E661FE"/>
    <w:rsid w:val="00E6746C"/>
    <w:rsid w:val="00E6772A"/>
    <w:rsid w:val="00E70B3F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10B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560C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3235"/>
    <w:rsid w:val="00F54941"/>
    <w:rsid w:val="00F54BAC"/>
    <w:rsid w:val="00F55213"/>
    <w:rsid w:val="00F55CB1"/>
    <w:rsid w:val="00F5643F"/>
    <w:rsid w:val="00F575FB"/>
    <w:rsid w:val="00F57F5D"/>
    <w:rsid w:val="00F60113"/>
    <w:rsid w:val="00F61367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15D9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Standaard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Standaard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  <w:style w:type="character" w:customStyle="1" w:styleId="cskcde">
    <w:name w:val="cskcde"/>
    <w:basedOn w:val="Standaardalinea-lettertype"/>
    <w:rsid w:val="004B7C38"/>
  </w:style>
  <w:style w:type="character" w:styleId="Onopgelostemelding">
    <w:name w:val="Unresolved Mention"/>
    <w:basedOn w:val="Standaardalinea-lettertype"/>
    <w:uiPriority w:val="99"/>
    <w:semiHidden/>
    <w:unhideWhenUsed/>
    <w:rsid w:val="00A83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4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articles/cp8llx2przj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D654-6081-6A44-A861-A39E07F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839</TotalTime>
  <Pages>2</Pages>
  <Words>513</Words>
  <Characters>2561</Characters>
  <Application>Microsoft Office Word</Application>
  <DocSecurity>0</DocSecurity>
  <Lines>121</Lines>
  <Paragraphs>87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2987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395</cp:revision>
  <cp:lastPrinted>2013-09-27T09:37:00Z</cp:lastPrinted>
  <dcterms:created xsi:type="dcterms:W3CDTF">2016-10-06T15:58:00Z</dcterms:created>
  <dcterms:modified xsi:type="dcterms:W3CDTF">2025-03-01T16:08:00Z</dcterms:modified>
  <cp:category/>
</cp:coreProperties>
</file>